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CE1" w:rsidRDefault="00945CE1" w:rsidP="00190D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12:26:06</w:t>
        </w:r>
      </w:smartTag>
      <w:r>
        <w:rPr>
          <w:rFonts w:ascii="Times New Roman" w:hAnsi="Times New Roman"/>
          <w:b/>
          <w:sz w:val="24"/>
        </w:rPr>
        <w:t>:03.  Egg holding temperature requirements for egg dealers.</w:t>
      </w:r>
      <w:r>
        <w:rPr>
          <w:rFonts w:ascii="Times New Roman" w:hAnsi="Times New Roman"/>
          <w:sz w:val="24"/>
        </w:rPr>
        <w:t xml:space="preserve"> Repealed.</w:t>
      </w:r>
    </w:p>
    <w:p w:rsidR="00945CE1" w:rsidRDefault="00945CE1" w:rsidP="00190D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5CE1" w:rsidRDefault="00945CE1" w:rsidP="00190D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>.</w:t>
      </w:r>
    </w:p>
    <w:p w:rsidR="00945CE1" w:rsidRDefault="00945CE1" w:rsidP="00190D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5CE1" w:rsidSect="00945CE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90DC5"/>
    <w:rsid w:val="00213F8B"/>
    <w:rsid w:val="002331DF"/>
    <w:rsid w:val="005016CD"/>
    <w:rsid w:val="00667DF8"/>
    <w:rsid w:val="00930C91"/>
    <w:rsid w:val="00945CE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0DC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2004-06-03T20:30:00Z</dcterms:created>
  <dcterms:modified xsi:type="dcterms:W3CDTF">2004-06-03T20:30:00Z</dcterms:modified>
</cp:coreProperties>
</file>