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0937" w:rsidRDefault="00CF0937" w:rsidP="001063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b/>
            <w:sz w:val="24"/>
          </w:rPr>
          <w:t>12:26:06</w:t>
        </w:r>
      </w:smartTag>
      <w:r>
        <w:rPr>
          <w:rFonts w:ascii="Times New Roman" w:hAnsi="Times New Roman"/>
          <w:b/>
          <w:sz w:val="24"/>
        </w:rPr>
        <w:t>:04.  Egg holding temperature requirements for retailers and institutional consumers.</w:t>
      </w:r>
      <w:r>
        <w:rPr>
          <w:rFonts w:ascii="Times New Roman" w:hAnsi="Times New Roman"/>
          <w:sz w:val="24"/>
        </w:rPr>
        <w:t xml:space="preserve"> All eggs held for sale by retailers or held for use by institutional consumers shall be stored or refrigerated at a temperature not to exceed 45 degrees Fahrenheit or 7 degrees Celsius.</w:t>
      </w:r>
    </w:p>
    <w:p w:rsidR="00CF0937" w:rsidRDefault="00CF0937" w:rsidP="001063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F0937" w:rsidRDefault="00CF0937" w:rsidP="001063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2 SDR 7, effective </w:t>
      </w:r>
      <w:smartTag w:uri="urn:schemas-microsoft-com:office:smarttags" w:element="date">
        <w:smartTagPr>
          <w:attr w:name="Year" w:val="1975"/>
          <w:attr w:name="Day" w:val="4"/>
          <w:attr w:name="Month" w:val="8"/>
        </w:smartTagPr>
        <w:r>
          <w:rPr>
            <w:rFonts w:ascii="Times New Roman" w:hAnsi="Times New Roman"/>
            <w:sz w:val="24"/>
          </w:rPr>
          <w:t>August 4, 1975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17 SDR 122, effective </w:t>
      </w:r>
      <w:smartTag w:uri="urn:schemas-microsoft-com:office:smarttags" w:element="date">
        <w:smartTagPr>
          <w:attr w:name="Year" w:val="1991"/>
          <w:attr w:name="Day" w:val="24"/>
          <w:attr w:name="Month" w:val="2"/>
        </w:smartTagPr>
        <w:r>
          <w:rPr>
            <w:rFonts w:ascii="Times New Roman" w:hAnsi="Times New Roman"/>
            <w:sz w:val="24"/>
          </w:rPr>
          <w:t>February 24, 1991</w:t>
        </w:r>
      </w:smartTag>
      <w:r>
        <w:rPr>
          <w:rFonts w:ascii="Times New Roman" w:hAnsi="Times New Roman"/>
          <w:sz w:val="24"/>
        </w:rPr>
        <w:t>.</w:t>
      </w:r>
    </w:p>
    <w:p w:rsidR="00CF0937" w:rsidRDefault="00CF0937" w:rsidP="001063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39-11-7.</w:t>
      </w:r>
    </w:p>
    <w:p w:rsidR="00CF0937" w:rsidRDefault="00CF0937" w:rsidP="001063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39-11-7.</w:t>
      </w:r>
    </w:p>
    <w:p w:rsidR="00CF0937" w:rsidRDefault="00CF0937" w:rsidP="0010635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F0937" w:rsidSect="00CF0937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06357"/>
    <w:rsid w:val="001759A3"/>
    <w:rsid w:val="00213F8B"/>
    <w:rsid w:val="002331DF"/>
    <w:rsid w:val="005016CD"/>
    <w:rsid w:val="00667DF8"/>
    <w:rsid w:val="00930C91"/>
    <w:rsid w:val="00A37C8E"/>
    <w:rsid w:val="00BD2CC9"/>
    <w:rsid w:val="00CF0937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635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75</Words>
  <Characters>428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2004-06-03T20:31:00Z</dcterms:created>
  <dcterms:modified xsi:type="dcterms:W3CDTF">2004-06-03T20:31:00Z</dcterms:modified>
</cp:coreProperties>
</file>