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DEPARTMENT OF LABOR</w:t>
      </w: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WORKERS' COMPENSATION</w:t>
      </w: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PHYSICIAN FEE SCHEDULE</w:t>
      </w: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Chapter 47:03:05</w:t>
      </w: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APPENDIX A</w:t>
      </w: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SEE: § 47:</w:t>
      </w:r>
      <w:smartTag w:uri="urn:schemas-microsoft-com:office:smarttags" w:element="time">
        <w:smartTagPr>
          <w:attr w:name="Minute" w:val="5"/>
          <w:attr w:name="Hour" w:val="15"/>
        </w:smartTagPr>
        <w:r>
          <w:rPr>
            <w:rFonts w:ascii="Times New Roman" w:hAnsi="Times New Roman"/>
            <w:sz w:val="24"/>
          </w:rPr>
          <w:t>03:05:10</w:t>
        </w:r>
      </w:smartTag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(Repealed)</w:t>
      </w: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3CB0" w:rsidRDefault="004A3CB0" w:rsidP="00773C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23, effective August 22, 1996; 24 SDR 7, effective July 30, 1997; 25 SDR 72, effective November 22, 1998; 27 SDR 1, effective July 19, 2000; 29 SDR 55, effective October 28, 2002; 29 SDR 182, effective July 6, 2003; 31 SDR 220, effective July 12, 2005; 32 SDR 209, effective June 14, 2006; 33 SDR 66, effective October 24, 2006; 33 SDR 226, effective June 27, 2007; 34 SDR 310, effective June 19, 2008; repealed, 38 SDR 105, effective December 12, 2011.</w:t>
      </w:r>
    </w:p>
    <w:p w:rsidR="004A3CB0" w:rsidRDefault="004A3CB0" w:rsidP="00773CC7"/>
    <w:sectPr w:rsidR="004A3CB0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73CC7"/>
    <w:rsid w:val="0004740F"/>
    <w:rsid w:val="001164E4"/>
    <w:rsid w:val="0014271E"/>
    <w:rsid w:val="0015669C"/>
    <w:rsid w:val="0017060D"/>
    <w:rsid w:val="00182573"/>
    <w:rsid w:val="00185BA7"/>
    <w:rsid w:val="002856D5"/>
    <w:rsid w:val="00296984"/>
    <w:rsid w:val="002A3042"/>
    <w:rsid w:val="002A77ED"/>
    <w:rsid w:val="002C0829"/>
    <w:rsid w:val="002E36CA"/>
    <w:rsid w:val="002F0F7A"/>
    <w:rsid w:val="003768A5"/>
    <w:rsid w:val="00381BB5"/>
    <w:rsid w:val="003F49BF"/>
    <w:rsid w:val="00494957"/>
    <w:rsid w:val="004A0624"/>
    <w:rsid w:val="004A3CB0"/>
    <w:rsid w:val="004F3000"/>
    <w:rsid w:val="0054032E"/>
    <w:rsid w:val="00560E0E"/>
    <w:rsid w:val="00575ED3"/>
    <w:rsid w:val="005D2FF9"/>
    <w:rsid w:val="00613B40"/>
    <w:rsid w:val="00632B6F"/>
    <w:rsid w:val="0069544A"/>
    <w:rsid w:val="00696AA7"/>
    <w:rsid w:val="006D479B"/>
    <w:rsid w:val="00773CC7"/>
    <w:rsid w:val="00776B3D"/>
    <w:rsid w:val="00790AC6"/>
    <w:rsid w:val="007F41FB"/>
    <w:rsid w:val="00886225"/>
    <w:rsid w:val="00887600"/>
    <w:rsid w:val="008F2D5C"/>
    <w:rsid w:val="00902683"/>
    <w:rsid w:val="009A747B"/>
    <w:rsid w:val="009F4D61"/>
    <w:rsid w:val="00A11D01"/>
    <w:rsid w:val="00A22050"/>
    <w:rsid w:val="00A50898"/>
    <w:rsid w:val="00A53871"/>
    <w:rsid w:val="00A56A55"/>
    <w:rsid w:val="00A74122"/>
    <w:rsid w:val="00AA54C8"/>
    <w:rsid w:val="00AE3709"/>
    <w:rsid w:val="00B36190"/>
    <w:rsid w:val="00B741A0"/>
    <w:rsid w:val="00B75032"/>
    <w:rsid w:val="00B953EE"/>
    <w:rsid w:val="00B95608"/>
    <w:rsid w:val="00BD1496"/>
    <w:rsid w:val="00BF6641"/>
    <w:rsid w:val="00C53EBC"/>
    <w:rsid w:val="00C54832"/>
    <w:rsid w:val="00C830F1"/>
    <w:rsid w:val="00D71F5B"/>
    <w:rsid w:val="00DC0E74"/>
    <w:rsid w:val="00E058DB"/>
    <w:rsid w:val="00EC1512"/>
    <w:rsid w:val="00EE4E85"/>
    <w:rsid w:val="00F17D7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3CC7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93</Words>
  <Characters>534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3</cp:revision>
  <dcterms:created xsi:type="dcterms:W3CDTF">2011-12-08T22:49:00Z</dcterms:created>
  <dcterms:modified xsi:type="dcterms:W3CDTF">2011-12-09T17:10:00Z</dcterms:modified>
</cp:coreProperties>
</file>