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12:26:07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QUALITY STANDARDS FOR INDIVIDUAL EGGS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AA quality factors.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 quality factors.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 quality factors.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Factors determining a dirty egg.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12:26:07:06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Factors determining a check egg.</w:t>
      </w: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469E9" w:rsidRDefault="00F469E9" w:rsidP="00022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469E9" w:rsidSect="00F469E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2B92"/>
    <w:rsid w:val="000C177B"/>
    <w:rsid w:val="001759A3"/>
    <w:rsid w:val="00213F8B"/>
    <w:rsid w:val="002331DF"/>
    <w:rsid w:val="005016CD"/>
    <w:rsid w:val="00667DF8"/>
    <w:rsid w:val="00930C91"/>
    <w:rsid w:val="00A37C8E"/>
    <w:rsid w:val="00BD2CC9"/>
    <w:rsid w:val="00F04922"/>
    <w:rsid w:val="00F46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B9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12:26:07</dc:title>
  <dc:subject/>
  <dc:creator>lrpr13879</dc:creator>
  <cp:keywords/>
  <dc:description/>
  <cp:lastModifiedBy>lrpr13879</cp:lastModifiedBy>
  <cp:revision>1</cp:revision>
  <dcterms:created xsi:type="dcterms:W3CDTF">2004-06-03T20:31:00Z</dcterms:created>
  <dcterms:modified xsi:type="dcterms:W3CDTF">2004-06-03T20:32:00Z</dcterms:modified>
</cp:coreProperties>
</file>