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EF0" w:rsidRDefault="007C5EF0" w:rsidP="008502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47:03:07</w:t>
      </w:r>
    </w:p>
    <w:p w:rsidR="007C5EF0" w:rsidRDefault="007C5EF0" w:rsidP="008502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C5EF0" w:rsidRDefault="007C5EF0" w:rsidP="008502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INDEPENDENT CONTRACTORS</w:t>
      </w:r>
    </w:p>
    <w:p w:rsidR="007C5EF0" w:rsidRDefault="007C5EF0" w:rsidP="008502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C5EF0" w:rsidRDefault="007C5EF0" w:rsidP="008502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C5EF0" w:rsidRDefault="007C5EF0" w:rsidP="008502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7C5EF0" w:rsidRDefault="007C5EF0" w:rsidP="008502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47:03:07:01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7C5EF0" w:rsidRDefault="007C5EF0" w:rsidP="008502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47:03:07:02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Application.</w:t>
      </w:r>
    </w:p>
    <w:p w:rsidR="007C5EF0" w:rsidRDefault="007C5EF0" w:rsidP="008502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7"/>
          <w:attr w:name="Hour" w:val="15"/>
        </w:smartTagPr>
        <w:r>
          <w:rPr>
            <w:rFonts w:ascii="Times New Roman" w:hAnsi="Times New Roman"/>
            <w:sz w:val="24"/>
          </w:rPr>
          <w:t>03:07:03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Certification as independent contractor.</w:t>
      </w:r>
    </w:p>
    <w:p w:rsidR="007C5EF0" w:rsidRDefault="007C5EF0" w:rsidP="008502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7"/>
          <w:attr w:name="Hour" w:val="15"/>
        </w:smartTagPr>
        <w:r>
          <w:rPr>
            <w:rFonts w:ascii="Times New Roman" w:hAnsi="Times New Roman"/>
            <w:sz w:val="24"/>
          </w:rPr>
          <w:t>03:07:04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Revocation, suspension, and denial of certification.</w:t>
      </w:r>
    </w:p>
    <w:p w:rsidR="007C5EF0" w:rsidRDefault="007C5EF0" w:rsidP="008502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C5EF0" w:rsidRDefault="007C5EF0" w:rsidP="008502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C5EF0" w:rsidSect="007C5EF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C5EF0"/>
    <w:rsid w:val="007F6D3D"/>
    <w:rsid w:val="00833E32"/>
    <w:rsid w:val="008502E5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02E5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33</Words>
  <Characters>193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47:03:07</dc:title>
  <dc:subject/>
  <dc:creator>lrpr15454</dc:creator>
  <cp:keywords/>
  <dc:description/>
  <cp:lastModifiedBy>lrpr15454</cp:lastModifiedBy>
  <cp:revision>1</cp:revision>
  <dcterms:created xsi:type="dcterms:W3CDTF">2004-08-11T20:41:00Z</dcterms:created>
  <dcterms:modified xsi:type="dcterms:W3CDTF">2004-08-11T20:42:00Z</dcterms:modified>
</cp:coreProperties>
</file>