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12:26:08</w:t>
      </w: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b/>
              <w:sz w:val="24"/>
            </w:rPr>
            <w:t>SOUTH DAKOTA</w:t>
          </w:r>
        </w:smartTag>
      </w:smartTag>
      <w:r>
        <w:rPr>
          <w:rFonts w:ascii="Times New Roman" w:hAnsi="Times New Roman"/>
          <w:b/>
          <w:sz w:val="24"/>
        </w:rPr>
        <w:t xml:space="preserve"> CONSUMER GRADES</w:t>
      </w: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12:26:08:01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consumer grade AA at origin.</w:t>
      </w: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12:26:08:02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consumer grade AA at destination.</w:t>
      </w: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12:26:08:03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consumer grade A at origin.</w:t>
      </w: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12:26:08:04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consumer grade A at destination.</w:t>
      </w: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12:26:08:05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consumer grade B at origin.</w:t>
      </w: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12:26:08:06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consumer grade B at destination.</w:t>
      </w: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12:26:08:07</w:t>
        </w:r>
      </w:smartTag>
      <w:r>
        <w:rPr>
          <w:rFonts w:ascii="Times New Roman" w:hAnsi="Times New Roman"/>
          <w:sz w:val="24"/>
        </w:rPr>
        <w:t xml:space="preserve"> and </w:t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12:26:08:08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12:26:08:09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One egg exclusion rule.</w:t>
      </w: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2214D" w:rsidRDefault="00B2214D" w:rsidP="004D61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2214D" w:rsidSect="00B2214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4D61F8"/>
    <w:rsid w:val="005016CD"/>
    <w:rsid w:val="00667DF8"/>
    <w:rsid w:val="00930C91"/>
    <w:rsid w:val="00A37C8E"/>
    <w:rsid w:val="00B2214D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61F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75</Words>
  <Characters>428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12:26:08</dc:title>
  <dc:subject/>
  <dc:creator>lrpr13879</dc:creator>
  <cp:keywords/>
  <dc:description/>
  <cp:lastModifiedBy>lrpr13879</cp:lastModifiedBy>
  <cp:revision>1</cp:revision>
  <dcterms:created xsi:type="dcterms:W3CDTF">2004-06-03T20:34:00Z</dcterms:created>
  <dcterms:modified xsi:type="dcterms:W3CDTF">2004-06-03T20:34:00Z</dcterms:modified>
</cp:coreProperties>
</file>