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7B8" w:rsidRDefault="00B967B8" w:rsidP="000642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47:10:02</w:t>
      </w:r>
    </w:p>
    <w:p w:rsidR="00B967B8" w:rsidRDefault="00B967B8" w:rsidP="000642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967B8" w:rsidRDefault="00B967B8" w:rsidP="000642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GRIEVANCE PROCEDURE AND APPEALS</w:t>
      </w:r>
    </w:p>
    <w:p w:rsidR="00B967B8" w:rsidRDefault="00B967B8" w:rsidP="000642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967B8" w:rsidRDefault="00B967B8" w:rsidP="000642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967B8" w:rsidRDefault="00B967B8" w:rsidP="000642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B967B8" w:rsidRDefault="00B967B8" w:rsidP="000642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0"/>
        </w:smartTagPr>
        <w:r>
          <w:rPr>
            <w:rFonts w:ascii="Times New Roman" w:hAnsi="Times New Roman"/>
            <w:sz w:val="24"/>
          </w:rPr>
          <w:t>10:02:01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Grievance procedure -- Informal consultation.</w:t>
      </w:r>
    </w:p>
    <w:p w:rsidR="00B967B8" w:rsidRDefault="00B967B8" w:rsidP="000642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47:10:02:02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Request for formal hearing.</w:t>
      </w:r>
    </w:p>
    <w:p w:rsidR="00B967B8" w:rsidRDefault="00B967B8" w:rsidP="000642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47:10:02:03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Time and place of hearing -- Notice.</w:t>
      </w:r>
    </w:p>
    <w:p w:rsidR="00B967B8" w:rsidRDefault="00B967B8" w:rsidP="000642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0"/>
        </w:smartTagPr>
        <w:r>
          <w:rPr>
            <w:rFonts w:ascii="Times New Roman" w:hAnsi="Times New Roman"/>
            <w:sz w:val="24"/>
          </w:rPr>
          <w:t>10:02:04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Adjournment of hearing.</w:t>
      </w:r>
    </w:p>
    <w:p w:rsidR="00B967B8" w:rsidRDefault="00B967B8" w:rsidP="000642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0"/>
        </w:smartTagPr>
        <w:r>
          <w:rPr>
            <w:rFonts w:ascii="Times New Roman" w:hAnsi="Times New Roman"/>
            <w:sz w:val="24"/>
          </w:rPr>
          <w:t>10:02:05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Burden of proof.</w:t>
      </w:r>
    </w:p>
    <w:p w:rsidR="00B967B8" w:rsidRDefault="00B967B8" w:rsidP="000642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967B8" w:rsidRDefault="00B967B8" w:rsidP="0006421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967B8" w:rsidSect="00B967B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6421C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75E89"/>
    <w:rsid w:val="00B967B8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421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41</Words>
  <Characters>238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47:10:02</dc:title>
  <dc:subject/>
  <dc:creator>lrpr15454</dc:creator>
  <cp:keywords/>
  <dc:description/>
  <cp:lastModifiedBy>lrpr15454</cp:lastModifiedBy>
  <cp:revision>1</cp:revision>
  <dcterms:created xsi:type="dcterms:W3CDTF">2004-08-12T20:42:00Z</dcterms:created>
  <dcterms:modified xsi:type="dcterms:W3CDTF">2004-08-12T20:42:00Z</dcterms:modified>
</cp:coreProperties>
</file>