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734" w:rsidRDefault="00E52734" w:rsidP="00FF2F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b/>
            <w:sz w:val="24"/>
          </w:rPr>
          <w:t>10:02</w:t>
        </w:r>
      </w:smartTag>
      <w:r>
        <w:rPr>
          <w:rFonts w:ascii="Times New Roman" w:hAnsi="Times New Roman"/>
          <w:b/>
          <w:sz w:val="24"/>
        </w:rPr>
        <w:t>:04.  Adjournment of hearing.</w:t>
      </w:r>
      <w:r>
        <w:rPr>
          <w:rFonts w:ascii="Times New Roman" w:hAnsi="Times New Roman"/>
          <w:sz w:val="24"/>
        </w:rPr>
        <w:t xml:space="preserve"> The board may adjourn a hearing to secure evidence necessary for a decision.</w:t>
      </w:r>
    </w:p>
    <w:p w:rsidR="00E52734" w:rsidRDefault="00E52734" w:rsidP="00FF2F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52734" w:rsidRDefault="00E52734" w:rsidP="00FF2F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54, effective </w:t>
      </w:r>
      <w:smartTag w:uri="urn:schemas-microsoft-com:office:smarttags" w:element="date">
        <w:smartTagPr>
          <w:attr w:name="Year" w:val="1989"/>
          <w:attr w:name="Day" w:val="25"/>
          <w:attr w:name="Month" w:val="9"/>
        </w:smartTagPr>
        <w:r>
          <w:rPr>
            <w:rFonts w:ascii="Times New Roman" w:hAnsi="Times New Roman"/>
            <w:sz w:val="24"/>
          </w:rPr>
          <w:t>September 25, 1989</w:t>
        </w:r>
      </w:smartTag>
      <w:r>
        <w:rPr>
          <w:rFonts w:ascii="Times New Roman" w:hAnsi="Times New Roman"/>
          <w:sz w:val="24"/>
        </w:rPr>
        <w:t>.</w:t>
      </w:r>
    </w:p>
    <w:p w:rsidR="00E52734" w:rsidRDefault="00E52734" w:rsidP="00FF2F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61-2-15.5.</w:t>
      </w:r>
    </w:p>
    <w:p w:rsidR="00E52734" w:rsidRDefault="00E52734" w:rsidP="00FF2F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61-2-15, 61-2-15.5.</w:t>
      </w:r>
    </w:p>
    <w:p w:rsidR="00E52734" w:rsidRDefault="00E52734" w:rsidP="00FF2F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52734" w:rsidSect="00E527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2734"/>
    <w:rsid w:val="00E53FE0"/>
    <w:rsid w:val="00E944DE"/>
    <w:rsid w:val="00E97E6F"/>
    <w:rsid w:val="00F8701E"/>
    <w:rsid w:val="00FB3485"/>
    <w:rsid w:val="00FB65D7"/>
    <w:rsid w:val="00FC0BC9"/>
    <w:rsid w:val="00FF2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2F2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2004-08-12T20:43:00Z</dcterms:created>
  <dcterms:modified xsi:type="dcterms:W3CDTF">2004-08-12T20:43:00Z</dcterms:modified>
</cp:coreProperties>
</file>