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6FD" w:rsidRDefault="009F06FD" w:rsidP="00907F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47:10:03:04.  Use of fund restricted.</w:t>
      </w:r>
      <w:r>
        <w:rPr>
          <w:rFonts w:ascii="Times New Roman" w:hAnsi="Times New Roman"/>
          <w:sz w:val="24"/>
        </w:rPr>
        <w:t xml:space="preserve"> No part of the fund created by SDCL 61-2-15 and this article may be used other than for the benefit of members and their beneficiaries pursuant to the retirement plan and for payment of the necessary expenses to administer the plan.</w:t>
      </w:r>
    </w:p>
    <w:p w:rsidR="009F06FD" w:rsidRDefault="009F06FD" w:rsidP="00907F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F06FD" w:rsidRDefault="009F06FD" w:rsidP="00907F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w:t>
      </w:r>
      <w:smartTag w:uri="urn:schemas-microsoft-com:office:smarttags" w:element="date">
        <w:smartTagPr>
          <w:attr w:name="Year" w:val="1989"/>
          <w:attr w:name="Day" w:val="25"/>
          <w:attr w:name="Month" w:val="9"/>
        </w:smartTagPr>
        <w:r>
          <w:rPr>
            <w:rFonts w:ascii="Times New Roman" w:hAnsi="Times New Roman"/>
            <w:sz w:val="24"/>
          </w:rPr>
          <w:t>September 25, 1989</w:t>
        </w:r>
      </w:smartTag>
      <w:r>
        <w:rPr>
          <w:rFonts w:ascii="Times New Roman" w:hAnsi="Times New Roman"/>
          <w:sz w:val="24"/>
        </w:rPr>
        <w:t>.</w:t>
      </w:r>
    </w:p>
    <w:p w:rsidR="009F06FD" w:rsidRDefault="009F06FD" w:rsidP="00907F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9F06FD" w:rsidRDefault="009F06FD" w:rsidP="00907F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61-2-15.5.</w:t>
      </w:r>
    </w:p>
    <w:p w:rsidR="009F06FD" w:rsidRDefault="009F06FD" w:rsidP="00907F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F06FD" w:rsidSect="009F06F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1E5AB6"/>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2261"/>
    <w:rsid w:val="005660EA"/>
    <w:rsid w:val="00584838"/>
    <w:rsid w:val="00595E43"/>
    <w:rsid w:val="00604CCE"/>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07F58"/>
    <w:rsid w:val="00914265"/>
    <w:rsid w:val="00973214"/>
    <w:rsid w:val="009F06FD"/>
    <w:rsid w:val="00A04525"/>
    <w:rsid w:val="00A50166"/>
    <w:rsid w:val="00A544F7"/>
    <w:rsid w:val="00A663CC"/>
    <w:rsid w:val="00A87BF6"/>
    <w:rsid w:val="00AA356A"/>
    <w:rsid w:val="00AD18F6"/>
    <w:rsid w:val="00B610D9"/>
    <w:rsid w:val="00B75E8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F5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60</Words>
  <Characters>343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2004-08-12T20:44:00Z</dcterms:created>
  <dcterms:modified xsi:type="dcterms:W3CDTF">2004-08-12T20:44:00Z</dcterms:modified>
</cp:coreProperties>
</file>