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387" w:rsidRDefault="009E2387" w:rsidP="00F528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48:01:01</w:t>
      </w:r>
    </w:p>
    <w:p w:rsidR="009E2387" w:rsidRDefault="009E2387" w:rsidP="00F528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E2387" w:rsidRDefault="009E2387" w:rsidP="00F528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9E2387" w:rsidRDefault="009E2387" w:rsidP="00F528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E2387" w:rsidRDefault="009E2387" w:rsidP="00F528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E2387" w:rsidRDefault="009E2387" w:rsidP="00F528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E2387" w:rsidRDefault="009E2387" w:rsidP="00F528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48:01:01:01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9E2387" w:rsidRDefault="009E2387" w:rsidP="00F528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2387" w:rsidRDefault="009E2387" w:rsidP="00F528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E2387" w:rsidSect="009E238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9E2387"/>
    <w:rsid w:val="00A04525"/>
    <w:rsid w:val="00A50166"/>
    <w:rsid w:val="00A544F7"/>
    <w:rsid w:val="00A663CC"/>
    <w:rsid w:val="00A87BF6"/>
    <w:rsid w:val="00AA356A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5284E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284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48:01:01</dc:title>
  <dc:subject/>
  <dc:creator>lrpr15454</dc:creator>
  <cp:keywords/>
  <dc:description/>
  <cp:lastModifiedBy>lrpr15454</cp:lastModifiedBy>
  <cp:revision>1</cp:revision>
  <dcterms:created xsi:type="dcterms:W3CDTF">2004-08-17T21:07:00Z</dcterms:created>
  <dcterms:modified xsi:type="dcterms:W3CDTF">2004-08-17T21:07:00Z</dcterms:modified>
</cp:coreProperties>
</file>