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A92" w:rsidRDefault="00113A92" w:rsidP="00066E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12:26:08</w:t>
        </w:r>
      </w:smartTag>
      <w:r>
        <w:rPr>
          <w:rFonts w:ascii="Times New Roman" w:hAnsi="Times New Roman"/>
          <w:b/>
          <w:sz w:val="24"/>
        </w:rPr>
        <w:t>:07.  Identification of graded eggs.</w:t>
      </w:r>
      <w:r>
        <w:rPr>
          <w:rFonts w:ascii="Times New Roman" w:hAnsi="Times New Roman"/>
          <w:sz w:val="24"/>
        </w:rPr>
        <w:t xml:space="preserve"> Repealed.</w:t>
      </w:r>
    </w:p>
    <w:p w:rsidR="00113A92" w:rsidRDefault="00113A92" w:rsidP="00066E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13A92" w:rsidRDefault="00113A92" w:rsidP="00066E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>.</w:t>
      </w:r>
    </w:p>
    <w:p w:rsidR="00113A92" w:rsidRDefault="00113A92" w:rsidP="00066E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13A92" w:rsidSect="00113A9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6E74"/>
    <w:rsid w:val="000C177B"/>
    <w:rsid w:val="00113A92"/>
    <w:rsid w:val="001759A3"/>
    <w:rsid w:val="00213F8B"/>
    <w:rsid w:val="002331DF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6E7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2004-06-03T20:37:00Z</dcterms:created>
  <dcterms:modified xsi:type="dcterms:W3CDTF">2004-06-03T20:37:00Z</dcterms:modified>
</cp:coreProperties>
</file>