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5357" w:rsidRDefault="00325357" w:rsidP="00957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48:01:05:04.  Transfer of funds.</w:t>
      </w:r>
      <w:r>
        <w:rPr>
          <w:rFonts w:ascii="Times New Roman" w:hAnsi="Times New Roman"/>
          <w:sz w:val="24"/>
        </w:rPr>
        <w:t xml:space="preserve"> The lottery shall transfer funds from the sale of instant lottery tickets held in escrow beginning July 1, 1989, to the person or entity designated in the agreement negotiated between each tribal government and the state under § 48:01:05:01.</w:t>
      </w:r>
    </w:p>
    <w:p w:rsidR="00325357" w:rsidRDefault="00325357" w:rsidP="00957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25357" w:rsidRDefault="00325357" w:rsidP="00957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51, effective </w:t>
      </w:r>
      <w:smartTag w:uri="urn:schemas-microsoft-com:office:smarttags" w:element="date">
        <w:smartTagPr>
          <w:attr w:name="Month" w:val="10"/>
          <w:attr w:name="Day" w:val="8"/>
          <w:attr w:name="Year" w:val="1990"/>
        </w:smartTagPr>
        <w:r>
          <w:rPr>
            <w:rFonts w:ascii="Times New Roman" w:hAnsi="Times New Roman"/>
            <w:sz w:val="24"/>
          </w:rPr>
          <w:t>October 8, 1990</w:t>
        </w:r>
      </w:smartTag>
      <w:r>
        <w:rPr>
          <w:rFonts w:ascii="Times New Roman" w:hAnsi="Times New Roman"/>
          <w:sz w:val="24"/>
        </w:rPr>
        <w:t>.</w:t>
      </w:r>
    </w:p>
    <w:p w:rsidR="00325357" w:rsidRDefault="00325357" w:rsidP="00957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42-7A-19.1, 42-7A-21, 42-7A-49.</w:t>
      </w:r>
    </w:p>
    <w:p w:rsidR="00325357" w:rsidRDefault="00325357" w:rsidP="00957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42-7A-19.1.</w:t>
      </w:r>
    </w:p>
    <w:p w:rsidR="00325357" w:rsidRDefault="00325357" w:rsidP="00957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25357" w:rsidRDefault="00325357" w:rsidP="00957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Executed state-tribal compacts under the federal Indian Gaming Regulatory Act are filed with the Secretary of State.</w:t>
      </w:r>
    </w:p>
    <w:p w:rsidR="00325357" w:rsidRDefault="00325357" w:rsidP="00957B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25357" w:rsidSect="00325357">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E5AB6"/>
    <w:rsid w:val="0021363D"/>
    <w:rsid w:val="002223DF"/>
    <w:rsid w:val="00250ADD"/>
    <w:rsid w:val="00251B6F"/>
    <w:rsid w:val="0029344D"/>
    <w:rsid w:val="002B1A53"/>
    <w:rsid w:val="002B626E"/>
    <w:rsid w:val="002C74CD"/>
    <w:rsid w:val="00325357"/>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10239"/>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57B94"/>
    <w:rsid w:val="00973214"/>
    <w:rsid w:val="00A04525"/>
    <w:rsid w:val="00A50166"/>
    <w:rsid w:val="00A544F7"/>
    <w:rsid w:val="00A663CC"/>
    <w:rsid w:val="00A87BF6"/>
    <w:rsid w:val="00AA356A"/>
    <w:rsid w:val="00AD178E"/>
    <w:rsid w:val="00AD18F6"/>
    <w:rsid w:val="00B610D9"/>
    <w:rsid w:val="00B75E89"/>
    <w:rsid w:val="00B971D1"/>
    <w:rsid w:val="00C00B44"/>
    <w:rsid w:val="00C23245"/>
    <w:rsid w:val="00C24BDC"/>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7B9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80</Words>
  <Characters>462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lrpr14533</cp:lastModifiedBy>
  <cp:revision>2</cp:revision>
  <dcterms:created xsi:type="dcterms:W3CDTF">2004-08-17T21:29:00Z</dcterms:created>
  <dcterms:modified xsi:type="dcterms:W3CDTF">2010-07-03T17:26:00Z</dcterms:modified>
</cp:coreProperties>
</file>