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4F8D" w:rsidRDefault="007E4F8D" w:rsidP="009474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</w:t>
      </w:r>
      <w:smartTag w:uri="urn:schemas-microsoft-com:office:smarttags" w:element="time">
        <w:smartTagPr>
          <w:attr w:name="Minute" w:val="5"/>
          <w:attr w:name="Hour" w:val="15"/>
        </w:smartTagPr>
        <w:r>
          <w:rPr>
            <w:rFonts w:ascii="Times New Roman" w:hAnsi="Times New Roman"/>
            <w:b/>
            <w:sz w:val="24"/>
          </w:rPr>
          <w:t>03:05</w:t>
        </w:r>
      </w:smartTag>
      <w:r>
        <w:rPr>
          <w:rFonts w:ascii="Times New Roman" w:hAnsi="Times New Roman"/>
          <w:b/>
          <w:sz w:val="24"/>
        </w:rPr>
        <w:t>:02.  Payment to tribal governments.</w:t>
      </w:r>
      <w:r>
        <w:rPr>
          <w:rFonts w:ascii="Times New Roman" w:hAnsi="Times New Roman"/>
          <w:sz w:val="24"/>
        </w:rPr>
        <w:t xml:space="preserve"> The lottery shall pay each tribal government 50 percent of the state's net proceeds as defined in SDCL 42-7A-24 from the sale of on-line lottery tickets within the exterior boundaries of its reservation.</w:t>
      </w:r>
    </w:p>
    <w:p w:rsidR="007E4F8D" w:rsidRDefault="007E4F8D" w:rsidP="009474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E4F8D" w:rsidRDefault="007E4F8D" w:rsidP="009474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51, effective </w:t>
      </w:r>
      <w:smartTag w:uri="urn:schemas-microsoft-com:office:smarttags" w:element="date">
        <w:smartTagPr>
          <w:attr w:name="Year" w:val="1990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1990</w:t>
        </w:r>
      </w:smartTag>
      <w:r>
        <w:rPr>
          <w:rFonts w:ascii="Times New Roman" w:hAnsi="Times New Roman"/>
          <w:sz w:val="24"/>
        </w:rPr>
        <w:t>.</w:t>
      </w:r>
    </w:p>
    <w:p w:rsidR="007E4F8D" w:rsidRDefault="007E4F8D" w:rsidP="009474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42-7A-19.1, 42-7A-49.</w:t>
      </w:r>
    </w:p>
    <w:p w:rsidR="007E4F8D" w:rsidRDefault="007E4F8D" w:rsidP="009474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42-7A-19.1.</w:t>
      </w:r>
    </w:p>
    <w:p w:rsidR="007E4F8D" w:rsidRDefault="007E4F8D" w:rsidP="009474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E4F8D" w:rsidSect="007E4F8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A11A8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E4F8D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4741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81218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741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56</Words>
  <Characters>325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2004-08-18T19:20:00Z</dcterms:created>
  <dcterms:modified xsi:type="dcterms:W3CDTF">2004-08-18T19:20:00Z</dcterms:modified>
</cp:coreProperties>
</file>