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7740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CHAPTER 48:03:11</w:t>
      </w:r>
    </w:p>
    <w:p w:rsidR="00687740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687740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>
        <w:rPr>
          <w:b/>
        </w:rPr>
        <w:t>CASH 4 LIFE GAME</w:t>
      </w:r>
    </w:p>
    <w:p w:rsidR="00687740" w:rsidRPr="00B211EB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 w:rsidRPr="00B211EB">
        <w:t>(Repealed.</w:t>
      </w:r>
      <w:r>
        <w:t xml:space="preserve"> 39 SDR 100, effective December 5, 2012)</w:t>
      </w:r>
    </w:p>
    <w:p w:rsidR="00687740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87740" w:rsidRDefault="00687740" w:rsidP="00B946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87740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94662"/>
    <w:rsid w:val="00086AE4"/>
    <w:rsid w:val="00687740"/>
    <w:rsid w:val="008B09BA"/>
    <w:rsid w:val="00B211EB"/>
    <w:rsid w:val="00B94662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13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2012-12-05T14:27:00Z</dcterms:created>
  <dcterms:modified xsi:type="dcterms:W3CDTF">2012-12-05T14:27:00Z</dcterms:modified>
</cp:coreProperties>
</file>