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220" w:rsidRDefault="00140220" w:rsidP="00D13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48:03:13:01.  Participation in Hot Lotto game authorized.</w:t>
      </w:r>
      <w:r>
        <w:rPr>
          <w:rFonts w:ascii="Times New Roman" w:hAnsi="Times New Roman"/>
          <w:sz w:val="24"/>
        </w:rPr>
        <w:t xml:space="preserve"> The lottery may participate in the Hot Lotto game operated by the Hot Lotto Group.</w:t>
      </w:r>
    </w:p>
    <w:p w:rsidR="00140220" w:rsidRDefault="00140220" w:rsidP="00D13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0220" w:rsidRDefault="00140220" w:rsidP="00D13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150, effective </w:t>
      </w:r>
      <w:smartTag w:uri="urn:schemas-microsoft-com:office:smarttags" w:element="date">
        <w:smartTagPr>
          <w:attr w:name="Year" w:val="2002"/>
          <w:attr w:name="Day" w:val="7"/>
          <w:attr w:name="Month" w:val="5"/>
        </w:smartTagPr>
        <w:r>
          <w:rPr>
            <w:rFonts w:ascii="Times New Roman" w:hAnsi="Times New Roman"/>
            <w:sz w:val="24"/>
          </w:rPr>
          <w:t>May 7, 2002</w:t>
        </w:r>
      </w:smartTag>
      <w:r>
        <w:rPr>
          <w:rFonts w:ascii="Times New Roman" w:hAnsi="Times New Roman"/>
          <w:sz w:val="24"/>
        </w:rPr>
        <w:t>.</w:t>
      </w:r>
    </w:p>
    <w:p w:rsidR="00140220" w:rsidRDefault="00140220" w:rsidP="00D13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42-7A-21(1).</w:t>
      </w:r>
    </w:p>
    <w:p w:rsidR="00140220" w:rsidRDefault="00140220" w:rsidP="00D13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42-7A-4(13).</w:t>
      </w:r>
    </w:p>
    <w:p w:rsidR="00140220" w:rsidRDefault="00140220" w:rsidP="00D13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0220" w:rsidRDefault="00140220" w:rsidP="00D13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Note:</w:t>
      </w:r>
      <w:r>
        <w:rPr>
          <w:rFonts w:ascii="Times New Roman" w:hAnsi="Times New Roman"/>
          <w:sz w:val="24"/>
        </w:rPr>
        <w:t xml:space="preserve"> The Hot Lotto Group is a division of the Multi-State Lottery Association,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1701 48</w:t>
          </w:r>
          <w:r>
            <w:rPr>
              <w:rFonts w:ascii="Times New Roman" w:hAnsi="Times New Roman"/>
              <w:sz w:val="24"/>
              <w:vertAlign w:val="superscript"/>
            </w:rPr>
            <w:t>th</w:t>
          </w:r>
          <w:r>
            <w:rPr>
              <w:rFonts w:ascii="Times New Roman" w:hAnsi="Times New Roman"/>
              <w:sz w:val="24"/>
            </w:rPr>
            <w:t xml:space="preserve"> Street, Suite 210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City">
          <w:r>
            <w:rPr>
              <w:rFonts w:ascii="Times New Roman" w:hAnsi="Times New Roman"/>
              <w:sz w:val="24"/>
            </w:rPr>
            <w:t>West Des Moines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  <w:sz w:val="24"/>
            </w:rPr>
            <w:t>Iowa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ostalCode">
          <w:r>
            <w:rPr>
              <w:rFonts w:ascii="Times New Roman" w:hAnsi="Times New Roman"/>
              <w:sz w:val="24"/>
            </w:rPr>
            <w:t>50266-6723</w:t>
          </w:r>
        </w:smartTag>
      </w:smartTag>
      <w:r>
        <w:rPr>
          <w:rFonts w:ascii="Times New Roman" w:hAnsi="Times New Roman"/>
          <w:sz w:val="24"/>
        </w:rPr>
        <w:t>.</w:t>
      </w:r>
    </w:p>
    <w:p w:rsidR="00140220" w:rsidRDefault="00140220" w:rsidP="00D13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40220" w:rsidSect="0014022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0220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13A5B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3A5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60</Words>
  <Characters>347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2004-08-18T19:33:00Z</dcterms:created>
  <dcterms:modified xsi:type="dcterms:W3CDTF">2004-08-18T19:34:00Z</dcterms:modified>
</cp:coreProperties>
</file>