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1137" w:rsidRDefault="00CB1137" w:rsidP="001221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48:03:13:02.  Purchase of Hot Lotto game tickets.</w:t>
      </w:r>
      <w:r>
        <w:rPr>
          <w:rFonts w:ascii="Times New Roman" w:hAnsi="Times New Roman"/>
          <w:sz w:val="24"/>
        </w:rPr>
        <w:t xml:space="preserve"> A player may purchase a Hot Lotto ticket for up to nine future drawing dates.</w:t>
      </w:r>
    </w:p>
    <w:p w:rsidR="00CB1137" w:rsidRDefault="00CB1137" w:rsidP="001221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B1137" w:rsidRDefault="00CB1137" w:rsidP="001221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28 SDR 150, effective </w:t>
      </w:r>
      <w:smartTag w:uri="urn:schemas-microsoft-com:office:smarttags" w:element="date">
        <w:smartTagPr>
          <w:attr w:name="Month" w:val="5"/>
          <w:attr w:name="Day" w:val="7"/>
          <w:attr w:name="Year" w:val="2002"/>
        </w:smartTagPr>
        <w:r>
          <w:rPr>
            <w:rFonts w:ascii="Times New Roman" w:hAnsi="Times New Roman"/>
            <w:sz w:val="24"/>
          </w:rPr>
          <w:t>May 7, 2002</w:t>
        </w:r>
      </w:smartTag>
      <w:r>
        <w:rPr>
          <w:rFonts w:ascii="Times New Roman" w:hAnsi="Times New Roman"/>
          <w:sz w:val="24"/>
        </w:rPr>
        <w:t>.</w:t>
      </w:r>
    </w:p>
    <w:p w:rsidR="00CB1137" w:rsidRDefault="00CB1137" w:rsidP="001221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42-7A-21(1).</w:t>
      </w:r>
    </w:p>
    <w:p w:rsidR="00CB1137" w:rsidRDefault="00CB1137" w:rsidP="001221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42-7A-4(13).</w:t>
      </w:r>
    </w:p>
    <w:p w:rsidR="00CB1137" w:rsidRDefault="00CB1137" w:rsidP="001221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B1137" w:rsidSect="00CB113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2215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A11A8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B1137"/>
    <w:rsid w:val="00CC7638"/>
    <w:rsid w:val="00CE017A"/>
    <w:rsid w:val="00D26D2C"/>
    <w:rsid w:val="00D60F9C"/>
    <w:rsid w:val="00D77591"/>
    <w:rsid w:val="00D81218"/>
    <w:rsid w:val="00D94F76"/>
    <w:rsid w:val="00E12CBA"/>
    <w:rsid w:val="00E432E2"/>
    <w:rsid w:val="00E53FE0"/>
    <w:rsid w:val="00E70A7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215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37</Words>
  <Characters>212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2</cp:revision>
  <dcterms:created xsi:type="dcterms:W3CDTF">2004-08-18T19:34:00Z</dcterms:created>
  <dcterms:modified xsi:type="dcterms:W3CDTF">2004-12-29T18:46:00Z</dcterms:modified>
</cp:coreProperties>
</file>