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50:02:01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FINANCIAL ASSISTANCE FOR DISASTERS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50:02:01:01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50:02:01:03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Requests for funds.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50:02:01:04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Applicant.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Submission of claims.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Salaries and wages.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Administrative expenses.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50:02:01:08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Costs for equipment, supplies, and materials.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Contractual costs.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50:02:01:10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Costs of work performed by other political subdivisions.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02:01:11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Easement and right-of-way costs for lands.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02:01:12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Verification of claims.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02:01:13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Federal aid roads and bridges.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02:01:14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Minimum damage limits.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02:01:15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 approval of project sites.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02:01:16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Appeal process.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50: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02:01:17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Time limits.</w:t>
      </w: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608A1" w:rsidRDefault="001608A1" w:rsidP="00767AF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608A1" w:rsidSect="001608A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608A1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767AFF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BE37E3"/>
    <w:rsid w:val="00C33982"/>
    <w:rsid w:val="00C6577A"/>
    <w:rsid w:val="00C863A1"/>
    <w:rsid w:val="00CB7B64"/>
    <w:rsid w:val="00CE3E6F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67AF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107</Words>
  <Characters>615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50:02:01</dc:title>
  <dc:subject/>
  <dc:creator>lrpr13879</dc:creator>
  <cp:keywords/>
  <dc:description/>
  <cp:lastModifiedBy>lrpr13879</cp:lastModifiedBy>
  <cp:revision>1</cp:revision>
  <dcterms:created xsi:type="dcterms:W3CDTF">2004-08-19T20:10:00Z</dcterms:created>
  <dcterms:modified xsi:type="dcterms:W3CDTF">2004-08-19T20:10:00Z</dcterms:modified>
</cp:coreProperties>
</file>