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50:03:03</w:t>
      </w: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SERVICE OFFICER SALARY SUPPLEMENT</w:t>
      </w: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50:03: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Basic salary schedule to be met for state aid -- Exception.</w:t>
      </w: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sz w:val="24"/>
          </w:rPr>
          <w:t>03:03:02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Work directly related to veterans' affairs required for state aid.</w:t>
      </w: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461C" w:rsidRDefault="0094461C" w:rsidP="00F70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461C" w:rsidSect="0094461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B7DA4"/>
    <w:rsid w:val="006136E5"/>
    <w:rsid w:val="00634D90"/>
    <w:rsid w:val="00667DF8"/>
    <w:rsid w:val="008B4366"/>
    <w:rsid w:val="008C1733"/>
    <w:rsid w:val="00912D30"/>
    <w:rsid w:val="00930C91"/>
    <w:rsid w:val="0094461C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70253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025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32</Words>
  <Characters>185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50:03:03</dc:title>
  <dc:subject/>
  <dc:creator>lrpr13879</dc:creator>
  <cp:keywords/>
  <dc:description/>
  <cp:lastModifiedBy>lrpr13879</cp:lastModifiedBy>
  <cp:revision>1</cp:revision>
  <dcterms:created xsi:type="dcterms:W3CDTF">2004-08-19T20:27:00Z</dcterms:created>
  <dcterms:modified xsi:type="dcterms:W3CDTF">2004-08-19T20:28:00Z</dcterms:modified>
</cp:coreProperties>
</file>