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568D" w:rsidRDefault="004D568D" w:rsidP="0060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ARTICLE 50:03</w:t>
      </w:r>
    </w:p>
    <w:p w:rsidR="004D568D" w:rsidRDefault="004D568D" w:rsidP="0060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D568D" w:rsidRDefault="004D568D" w:rsidP="0060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DEPARTMENT OF VETERANS' AFFAIRS</w:t>
      </w:r>
    </w:p>
    <w:p w:rsidR="004D568D" w:rsidRDefault="004D568D" w:rsidP="0060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D568D" w:rsidRDefault="004D568D" w:rsidP="0060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D568D" w:rsidRDefault="004D568D" w:rsidP="0060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Chapter</w:t>
      </w:r>
    </w:p>
    <w:p w:rsidR="004D568D" w:rsidRDefault="004D568D" w:rsidP="0060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50:03:01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Veterans' department revolving fund, Repealed.</w:t>
      </w:r>
    </w:p>
    <w:p w:rsidR="004D568D" w:rsidRDefault="004D568D" w:rsidP="0060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</w:t>
      </w:r>
      <w:smartTag w:uri="urn:schemas-microsoft-com:office:smarttags" w:element="time">
        <w:smartTagPr>
          <w:attr w:name="Hour" w:val="15"/>
          <w:attr w:name="Minute" w:val="2"/>
        </w:smartTagPr>
        <w:r>
          <w:rPr>
            <w:rFonts w:ascii="Times New Roman" w:hAnsi="Times New Roman"/>
            <w:sz w:val="24"/>
          </w:rPr>
          <w:t>03:02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State and county veterans' divisions.</w:t>
      </w:r>
    </w:p>
    <w:p w:rsidR="004D568D" w:rsidRDefault="004D568D" w:rsidP="0060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</w:t>
      </w:r>
      <w:smartTag w:uri="urn:schemas-microsoft-com:office:smarttags" w:element="time">
        <w:smartTagPr>
          <w:attr w:name="Hour" w:val="15"/>
          <w:attr w:name="Minute" w:val="3"/>
        </w:smartTagPr>
        <w:r>
          <w:rPr>
            <w:rFonts w:ascii="Times New Roman" w:hAnsi="Times New Roman"/>
            <w:sz w:val="24"/>
          </w:rPr>
          <w:t>03:03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Service officer salary supplement.</w:t>
      </w:r>
    </w:p>
    <w:p w:rsidR="004D568D" w:rsidRDefault="004D568D" w:rsidP="0060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D568D" w:rsidRDefault="004D568D" w:rsidP="0060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D568D" w:rsidSect="004D568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4D568D"/>
    <w:rsid w:val="005016CD"/>
    <w:rsid w:val="005B7DA4"/>
    <w:rsid w:val="00605C72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54DBA"/>
    <w:rsid w:val="00B726C9"/>
    <w:rsid w:val="00BD2CC9"/>
    <w:rsid w:val="00BE37E3"/>
    <w:rsid w:val="00C33982"/>
    <w:rsid w:val="00C6577A"/>
    <w:rsid w:val="00C863A1"/>
    <w:rsid w:val="00CB7B64"/>
    <w:rsid w:val="00CE3E6F"/>
    <w:rsid w:val="00D82418"/>
    <w:rsid w:val="00E22C28"/>
    <w:rsid w:val="00E52ADD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5C7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31</Words>
  <Characters>181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50:03</dc:title>
  <dc:subject/>
  <dc:creator>lrpr13879</dc:creator>
  <cp:keywords/>
  <dc:description/>
  <cp:lastModifiedBy>lrpr14533</cp:lastModifiedBy>
  <cp:revision>2</cp:revision>
  <dcterms:created xsi:type="dcterms:W3CDTF">2004-08-19T20:23:00Z</dcterms:created>
  <dcterms:modified xsi:type="dcterms:W3CDTF">2011-10-06T22:24:00Z</dcterms:modified>
</cp:coreProperties>
</file>