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6691" w:rsidRDefault="00C46691" w:rsidP="009714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50:04:01</w:t>
      </w:r>
    </w:p>
    <w:p w:rsidR="00C46691" w:rsidRDefault="00C46691" w:rsidP="009714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C46691" w:rsidRDefault="00C46691" w:rsidP="009714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DEFINITIONS</w:t>
      </w:r>
    </w:p>
    <w:p w:rsidR="00C46691" w:rsidRDefault="00C46691" w:rsidP="009714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C46691" w:rsidRDefault="00C46691" w:rsidP="009714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C46691" w:rsidRDefault="00C46691" w:rsidP="009714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C46691" w:rsidRDefault="00C46691" w:rsidP="009714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50:04:01:01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C46691" w:rsidRDefault="00C46691" w:rsidP="009714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46691" w:rsidRDefault="00C46691" w:rsidP="009714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46691" w:rsidSect="00C46691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7488A"/>
    <w:rsid w:val="005016CD"/>
    <w:rsid w:val="005B7DA4"/>
    <w:rsid w:val="006136E5"/>
    <w:rsid w:val="00634D90"/>
    <w:rsid w:val="00667DF8"/>
    <w:rsid w:val="008B4366"/>
    <w:rsid w:val="008C1733"/>
    <w:rsid w:val="00912D30"/>
    <w:rsid w:val="00930C91"/>
    <w:rsid w:val="00971454"/>
    <w:rsid w:val="00A37C8E"/>
    <w:rsid w:val="00A9551B"/>
    <w:rsid w:val="00AA658A"/>
    <w:rsid w:val="00AC1B53"/>
    <w:rsid w:val="00B726C9"/>
    <w:rsid w:val="00BD2CC9"/>
    <w:rsid w:val="00BE37E3"/>
    <w:rsid w:val="00C33982"/>
    <w:rsid w:val="00C46691"/>
    <w:rsid w:val="00C6577A"/>
    <w:rsid w:val="00C863A1"/>
    <w:rsid w:val="00CB7B64"/>
    <w:rsid w:val="00CE3E6F"/>
    <w:rsid w:val="00D82418"/>
    <w:rsid w:val="00E22C28"/>
    <w:rsid w:val="00E52ADD"/>
    <w:rsid w:val="00EB72CE"/>
    <w:rsid w:val="00F04922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71454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10</Words>
  <Characters>58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50:04:01</dc:title>
  <dc:subject/>
  <dc:creator>lrpr13879</dc:creator>
  <cp:keywords/>
  <dc:description/>
  <cp:lastModifiedBy>lrpr13879</cp:lastModifiedBy>
  <cp:revision>1</cp:revision>
  <dcterms:created xsi:type="dcterms:W3CDTF">2004-08-19T20:31:00Z</dcterms:created>
  <dcterms:modified xsi:type="dcterms:W3CDTF">2004-08-19T20:31:00Z</dcterms:modified>
</cp:coreProperties>
</file>