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50:04</w:t>
      </w: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VETERANS' BONUSES</w:t>
      </w: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procedures.</w:t>
      </w: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Bonus applications.</w:t>
      </w: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Award of bonuses.</w:t>
      </w: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5"/>
          <w:attr w:name="Hour" w:val="16"/>
        </w:smartTagPr>
        <w:r>
          <w:rPr>
            <w:rFonts w:ascii="Times New Roman" w:hAnsi="Times New Roman"/>
            <w:sz w:val="24"/>
          </w:rPr>
          <w:t>04:05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Legal status of bonuses.</w:t>
      </w: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C20FC" w:rsidRDefault="004C20FC" w:rsidP="002318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C20FC" w:rsidSect="004C20F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18E8"/>
    <w:rsid w:val="002331DF"/>
    <w:rsid w:val="002D6964"/>
    <w:rsid w:val="0030764C"/>
    <w:rsid w:val="00311D28"/>
    <w:rsid w:val="003361F8"/>
    <w:rsid w:val="003F3E33"/>
    <w:rsid w:val="004154D8"/>
    <w:rsid w:val="0047488A"/>
    <w:rsid w:val="004C20FC"/>
    <w:rsid w:val="005016CD"/>
    <w:rsid w:val="005B7DA4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8E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29</Words>
  <Characters>167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50:04</dc:title>
  <dc:subject/>
  <dc:creator>lrpr13879</dc:creator>
  <cp:keywords/>
  <dc:description/>
  <cp:lastModifiedBy>lrpr13879</cp:lastModifiedBy>
  <cp:revision>1</cp:revision>
  <dcterms:created xsi:type="dcterms:W3CDTF">2004-08-19T20:30:00Z</dcterms:created>
  <dcterms:modified xsi:type="dcterms:W3CDTF">2004-08-19T20:31:00Z</dcterms:modified>
</cp:coreProperties>
</file>