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26C3" w:rsidRDefault="00E626C3" w:rsidP="00594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50:06:01</w:t>
      </w:r>
    </w:p>
    <w:p w:rsidR="00E626C3" w:rsidRDefault="00E626C3" w:rsidP="00594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626C3" w:rsidRDefault="00E626C3" w:rsidP="00594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NATIONAL GUARD TUITION</w:t>
      </w:r>
    </w:p>
    <w:p w:rsidR="00E626C3" w:rsidRDefault="00E626C3" w:rsidP="00594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626C3" w:rsidRDefault="00E626C3" w:rsidP="00594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626C3" w:rsidRDefault="00E626C3" w:rsidP="00594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626C3" w:rsidRDefault="00E626C3" w:rsidP="00594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50:06:01:01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E626C3" w:rsidRDefault="00E626C3" w:rsidP="00594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50:06:01:02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Eligibility.</w:t>
      </w:r>
    </w:p>
    <w:p w:rsidR="00E626C3" w:rsidRDefault="00E626C3" w:rsidP="00594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sz w:val="24"/>
          </w:rPr>
          <w:t>06:01:03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Certification and approval.</w:t>
      </w:r>
    </w:p>
    <w:p w:rsidR="00E626C3" w:rsidRDefault="00E626C3" w:rsidP="00594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50:06:01:04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Reimbursement.</w:t>
      </w:r>
    </w:p>
    <w:p w:rsidR="00E626C3" w:rsidRDefault="00E626C3" w:rsidP="00594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sz w:val="24"/>
          </w:rPr>
          <w:t>06:01:05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Availability of funds.</w:t>
      </w:r>
    </w:p>
    <w:p w:rsidR="00E626C3" w:rsidRDefault="00E626C3" w:rsidP="00594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sz w:val="24"/>
          </w:rPr>
          <w:t>06:01:06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Continuing eligibility.</w:t>
      </w:r>
    </w:p>
    <w:p w:rsidR="00E626C3" w:rsidRDefault="00E626C3" w:rsidP="00594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sz w:val="24"/>
          </w:rPr>
          <w:t>06:01:07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E626C3" w:rsidRDefault="00E626C3" w:rsidP="00594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sz w:val="24"/>
          </w:rPr>
          <w:t>06:01:08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Appeal procedure.</w:t>
      </w:r>
    </w:p>
    <w:p w:rsidR="00E626C3" w:rsidRDefault="00E626C3" w:rsidP="00594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sz w:val="24"/>
          </w:rPr>
          <w:t>06:01:09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Institutional report.</w:t>
      </w:r>
    </w:p>
    <w:p w:rsidR="00E626C3" w:rsidRDefault="00E626C3" w:rsidP="00594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626C3" w:rsidRDefault="00E626C3" w:rsidP="00594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626C3" w:rsidSect="00E626C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5948FE"/>
    <w:rsid w:val="005B7DA4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BE37E3"/>
    <w:rsid w:val="00C33982"/>
    <w:rsid w:val="00C6577A"/>
    <w:rsid w:val="00C863A1"/>
    <w:rsid w:val="00CB7B64"/>
    <w:rsid w:val="00CE3E6F"/>
    <w:rsid w:val="00D82418"/>
    <w:rsid w:val="00E22C28"/>
    <w:rsid w:val="00E52ADD"/>
    <w:rsid w:val="00E626C3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48F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50:06:01</dc:title>
  <dc:subject/>
  <dc:creator>lrpr13879</dc:creator>
  <cp:keywords/>
  <dc:description/>
  <cp:lastModifiedBy>lrpr13879</cp:lastModifiedBy>
  <cp:revision>1</cp:revision>
  <dcterms:created xsi:type="dcterms:W3CDTF">2004-08-20T20:57:00Z</dcterms:created>
  <dcterms:modified xsi:type="dcterms:W3CDTF">2004-08-20T20:57:00Z</dcterms:modified>
</cp:coreProperties>
</file>