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12:36:05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STANDARDS FOR LABELING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Labeling requirements pertaining to variety.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Labeling requirements for flower seeds -- Performance characteristics.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Coarse seed enumerated.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12:36:05:04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purple or blue labels.</w:t>
      </w: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0D02" w:rsidRDefault="009D0D02" w:rsidP="00E03B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0D02" w:rsidSect="009D0D0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736BBD"/>
    <w:rsid w:val="00930C91"/>
    <w:rsid w:val="009D0D02"/>
    <w:rsid w:val="00A37C8E"/>
    <w:rsid w:val="00BD2CC9"/>
    <w:rsid w:val="00E03B2F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3B2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12:36:05</dc:title>
  <dc:subject/>
  <dc:creator>lrpr13879</dc:creator>
  <cp:keywords/>
  <dc:description/>
  <cp:lastModifiedBy>lrpr14533</cp:lastModifiedBy>
  <cp:revision>2</cp:revision>
  <dcterms:created xsi:type="dcterms:W3CDTF">2004-06-03T21:52:00Z</dcterms:created>
  <dcterms:modified xsi:type="dcterms:W3CDTF">2004-07-12T22:34:00Z</dcterms:modified>
</cp:coreProperties>
</file>