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84C" w:rsidRDefault="005B684C" w:rsidP="00F93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:06.  Continuing eligibility.</w:t>
      </w:r>
      <w:r>
        <w:rPr>
          <w:rFonts w:ascii="Times New Roman" w:hAnsi="Times New Roman"/>
          <w:sz w:val="24"/>
        </w:rPr>
        <w:t xml:space="preserve"> A guardsman receiving benefits under the provisions of SDCL 33-6-5 or 33-6-6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apply for recertification and approval to the unit commander each semester on prescribed forms.</w:t>
      </w:r>
    </w:p>
    <w:p w:rsidR="005B684C" w:rsidRDefault="005B684C" w:rsidP="00F93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B684C" w:rsidRDefault="005B684C" w:rsidP="00F93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12, effective </w:t>
      </w:r>
      <w:smartTag w:uri="urn:schemas-microsoft-com:office:smarttags" w:element="date">
        <w:smartTagPr>
          <w:attr w:name="Year" w:val="1975"/>
          <w:attr w:name="Day" w:val="17"/>
          <w:attr w:name="Month" w:val="8"/>
        </w:smartTagPr>
        <w:r>
          <w:rPr>
            <w:rFonts w:ascii="Times New Roman" w:hAnsi="Times New Roman"/>
            <w:sz w:val="24"/>
          </w:rPr>
          <w:t>August 17, 1975</w:t>
        </w:r>
      </w:smartTag>
      <w:r>
        <w:rPr>
          <w:rFonts w:ascii="Times New Roman" w:hAnsi="Times New Roman"/>
          <w:sz w:val="24"/>
        </w:rPr>
        <w:t xml:space="preserve">; 9 SDR 114, effective </w:t>
      </w:r>
      <w:smartTag w:uri="urn:schemas-microsoft-com:office:smarttags" w:element="date">
        <w:smartTagPr>
          <w:attr w:name="Year" w:val="1983"/>
          <w:attr w:name="Day" w:val="7"/>
          <w:attr w:name="Month" w:val="3"/>
        </w:smartTagPr>
        <w:r>
          <w:rPr>
            <w:rFonts w:ascii="Times New Roman" w:hAnsi="Times New Roman"/>
            <w:sz w:val="24"/>
          </w:rPr>
          <w:t>March 7, 1983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transferred from § 24:40:01:06, SL 1997, ch 199, effective </w:t>
      </w:r>
      <w:smartTag w:uri="urn:schemas-microsoft-com:office:smarttags" w:element="date">
        <w:smartTagPr>
          <w:attr w:name="Year" w:val="2003"/>
          <w:attr w:name="Day" w:val="31"/>
          <w:attr w:name="Month" w:val="1"/>
        </w:smartTagPr>
        <w:r>
          <w:rPr>
            <w:rFonts w:ascii="Times New Roman" w:hAnsi="Times New Roman"/>
            <w:sz w:val="24"/>
          </w:rPr>
          <w:t>January 31, 2003</w:t>
        </w:r>
      </w:smartTag>
      <w:r>
        <w:rPr>
          <w:rFonts w:ascii="Times New Roman" w:hAnsi="Times New Roman"/>
          <w:sz w:val="24"/>
        </w:rPr>
        <w:t>.</w:t>
      </w:r>
    </w:p>
    <w:p w:rsidR="005B684C" w:rsidRDefault="005B684C" w:rsidP="00F93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33-6-8.</w:t>
      </w:r>
    </w:p>
    <w:p w:rsidR="005B684C" w:rsidRDefault="005B684C" w:rsidP="00F93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33-6-8.</w:t>
      </w:r>
    </w:p>
    <w:p w:rsidR="005B684C" w:rsidRDefault="005B684C" w:rsidP="00F93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B684C" w:rsidSect="005B684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B684C"/>
    <w:rsid w:val="005B7DA4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93748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374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73</Words>
  <Characters>417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2004-08-20T20:59:00Z</dcterms:created>
  <dcterms:modified xsi:type="dcterms:W3CDTF">2004-08-20T20:59:00Z</dcterms:modified>
</cp:coreProperties>
</file>