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4D04" w:rsidRDefault="003E4D04" w:rsidP="00A855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6"/>
          <w:attr w:name="Hour" w:val="12"/>
        </w:smartTagPr>
        <w:r>
          <w:rPr>
            <w:rFonts w:ascii="Times New Roman" w:hAnsi="Times New Roman"/>
            <w:b/>
            <w:sz w:val="24"/>
          </w:rPr>
          <w:t>12:36:05</w:t>
        </w:r>
      </w:smartTag>
      <w:r>
        <w:rPr>
          <w:rFonts w:ascii="Times New Roman" w:hAnsi="Times New Roman"/>
          <w:b/>
          <w:sz w:val="24"/>
        </w:rPr>
        <w:t>:02.  Labeling requirements for flower seeds -- Performance characteristics.</w:t>
      </w:r>
      <w:r>
        <w:rPr>
          <w:rFonts w:ascii="Times New Roman" w:hAnsi="Times New Roman"/>
          <w:sz w:val="24"/>
        </w:rPr>
        <w:t xml:space="preserve"> Flower seeds prepared for use by home gardeners shall be labeled as to kind and variety or kind and performance characteristics, as follows:</w:t>
      </w:r>
    </w:p>
    <w:p w:rsidR="003E4D04" w:rsidRDefault="003E4D04" w:rsidP="00A855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4D04" w:rsidRDefault="003E4D04" w:rsidP="00A855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For seeds of plants grown primarily for their blooms:</w:t>
      </w:r>
    </w:p>
    <w:p w:rsidR="003E4D04" w:rsidRDefault="003E4D04" w:rsidP="00A855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4D04" w:rsidRDefault="003E4D04" w:rsidP="00A855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If the seeds are of a single named variety, the kind and variety must be stated, for example: "Marigold, Butterball";</w:t>
      </w:r>
    </w:p>
    <w:p w:rsidR="003E4D04" w:rsidRDefault="003E4D04" w:rsidP="00A855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4D04" w:rsidRDefault="003E4D04" w:rsidP="00A855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If the seeds are of a single type and color for which there is no specific variety name, the type of plant, if it is significant, and the type and color of bloom must be indicated, for example, "Scabiosa, Tall, Large Flowered, Double, Pink";</w:t>
      </w:r>
    </w:p>
    <w:p w:rsidR="003E4D04" w:rsidRDefault="003E4D04" w:rsidP="00A855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4D04" w:rsidRDefault="003E4D04" w:rsidP="00A855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If the seeds consist of a mixture of colors of a blend or varieties of a single kind, the kind name, the type of plant, if it is significant, and the type of bloom must be indicated, and it must be clearly indicated that the seed is mixed or blended, for example, "Marigold, Dwarf Double French, Mixed Colors," or "Marigold Blend, Dwarf Double French, Mixed Colors"; and</w:t>
      </w:r>
    </w:p>
    <w:p w:rsidR="003E4D04" w:rsidRDefault="003E4D04" w:rsidP="00A855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4D04" w:rsidRDefault="003E4D04" w:rsidP="00A855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If the seeds consist of a mixture of kinds, it must be clearly indicated that the seed is mixed and the specific use of the mixture must be indicated, for example, "Cut Flower Mixture," "Rock Garden Mixture." Statements like "Wild Flower Mixture," "General Purpose Mixture," "Wonder Mixture," or any other statement which fails to indicate the specific use of the seed is not permitted unless the specific use of the mixture is also stated; and</w:t>
      </w:r>
    </w:p>
    <w:p w:rsidR="003E4D04" w:rsidRDefault="003E4D04" w:rsidP="00A855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4D04" w:rsidRDefault="003E4D04" w:rsidP="00A855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For seeds of plants grown for ornamental purposes other than their blooms, the kind and variety must be stated or the kind must be stated together with a descriptive statement concerning the ornamental part of the plant, for example, "Ornamental Gourds, Small Fruited, Mixed."</w:t>
      </w:r>
    </w:p>
    <w:p w:rsidR="003E4D04" w:rsidRDefault="003E4D04" w:rsidP="00A855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4D04" w:rsidRDefault="003E4D04" w:rsidP="00A855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54, effective </w:t>
      </w:r>
      <w:smartTag w:uri="urn:schemas-microsoft-com:office:smarttags" w:element="date">
        <w:smartTagPr>
          <w:attr w:name="Month" w:val="10"/>
          <w:attr w:name="Day" w:val="10"/>
          <w:attr w:name="Year" w:val="1988"/>
        </w:smartTagPr>
        <w:r>
          <w:rPr>
            <w:rFonts w:ascii="Times New Roman" w:hAnsi="Times New Roman"/>
            <w:sz w:val="24"/>
          </w:rPr>
          <w:t>October 10, 1988</w:t>
        </w:r>
      </w:smartTag>
      <w:r>
        <w:rPr>
          <w:rFonts w:ascii="Times New Roman" w:hAnsi="Times New Roman"/>
          <w:sz w:val="24"/>
        </w:rPr>
        <w:t>.</w:t>
      </w:r>
    </w:p>
    <w:p w:rsidR="003E4D04" w:rsidRDefault="003E4D04" w:rsidP="00A855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38-12A-20.</w:t>
      </w:r>
    </w:p>
    <w:p w:rsidR="003E4D04" w:rsidRDefault="003E4D04" w:rsidP="00A855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38-12A-5.</w:t>
      </w:r>
    </w:p>
    <w:p w:rsidR="003E4D04" w:rsidRDefault="003E4D04" w:rsidP="00A855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E4D04" w:rsidSect="003E4D04">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3E4D04"/>
    <w:rsid w:val="005016CD"/>
    <w:rsid w:val="00667DF8"/>
    <w:rsid w:val="00930C91"/>
    <w:rsid w:val="00A37C8E"/>
    <w:rsid w:val="00A855D2"/>
    <w:rsid w:val="00BD2CC9"/>
    <w:rsid w:val="00F04922"/>
    <w:rsid w:val="00F2605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55D2"/>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9</TotalTime>
  <Pages>1</Pages>
  <Words>283</Words>
  <Characters>1616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lrpr14533</cp:lastModifiedBy>
  <cp:revision>2</cp:revision>
  <dcterms:created xsi:type="dcterms:W3CDTF">2004-06-03T21:53:00Z</dcterms:created>
  <dcterms:modified xsi:type="dcterms:W3CDTF">2005-05-11T20:11:00Z</dcterms:modified>
</cp:coreProperties>
</file>