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37FC" w:rsidRDefault="004937FC" w:rsidP="00F82D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55:01:07</w:t>
      </w:r>
    </w:p>
    <w:p w:rsidR="004937FC" w:rsidRDefault="004937FC" w:rsidP="00F82D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4937FC" w:rsidRDefault="004937FC" w:rsidP="00F82D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CERTIFICATION OF APPLICANTS</w:t>
      </w:r>
    </w:p>
    <w:p w:rsidR="004937FC" w:rsidRDefault="004937FC" w:rsidP="00F82D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4937FC" w:rsidRDefault="004937FC" w:rsidP="00F82D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4937FC" w:rsidRDefault="004937FC" w:rsidP="00F82D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4937FC" w:rsidRDefault="004937FC" w:rsidP="00F82D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55:01:07:01 to 55:01:07:09</w:t>
      </w:r>
      <w:r>
        <w:tab/>
      </w:r>
      <w:r>
        <w:tab/>
        <w:t>Repealed.</w:t>
      </w:r>
    </w:p>
    <w:p w:rsidR="004937FC" w:rsidRDefault="004937FC" w:rsidP="00F82D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937FC" w:rsidRDefault="004937FC" w:rsidP="00F82D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4937FC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82DB6"/>
    <w:rsid w:val="00086AE4"/>
    <w:rsid w:val="004937FC"/>
    <w:rsid w:val="008B09BA"/>
    <w:rsid w:val="00BD2079"/>
    <w:rsid w:val="00E14A82"/>
    <w:rsid w:val="00F82DB6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</Words>
  <Characters>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2012-11-30T21:20:00Z</dcterms:created>
  <dcterms:modified xsi:type="dcterms:W3CDTF">2012-11-30T21:21:00Z</dcterms:modified>
</cp:coreProperties>
</file>