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12FA" w:rsidRDefault="003C12FA" w:rsidP="00742B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55:01:07:01.  Request for certification of eligibles.</w:t>
      </w:r>
      <w:r>
        <w:rPr>
          <w:rFonts w:ascii="Times New Roman" w:hAnsi="Times New Roman"/>
          <w:sz w:val="24"/>
        </w:rPr>
        <w:t xml:space="preserve"> Repealed.</w:t>
      </w:r>
    </w:p>
    <w:p w:rsidR="003C12FA" w:rsidRDefault="003C12FA" w:rsidP="00742B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C12FA" w:rsidRDefault="003C12FA" w:rsidP="00742B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16, effective September 8, 1975; 4 SDR 82, effective June 1, 1978; 18 SDR 134, effective February 23, 1992; repealed, 23 SDR 196, effective May 26, 1997.</w:t>
      </w:r>
    </w:p>
    <w:p w:rsidR="003C12FA" w:rsidRDefault="003C12FA" w:rsidP="00742B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C12FA" w:rsidSect="003C12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57C20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C12FA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42BEE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BE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38</Words>
  <Characters>219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2004-08-19T20:15:00Z</dcterms:created>
  <dcterms:modified xsi:type="dcterms:W3CDTF">2004-08-19T20:16:00Z</dcterms:modified>
</cp:coreProperties>
</file>