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02D1" w:rsidRDefault="00EE02D1" w:rsidP="000673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12:36:07</w:t>
      </w:r>
    </w:p>
    <w:p w:rsidR="00EE02D1" w:rsidRDefault="00EE02D1" w:rsidP="000673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EE02D1" w:rsidRDefault="00EE02D1" w:rsidP="000673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SAMPLING PROCEDURES FOR VERIFICATION OF TRANSGENIC SEED USE</w:t>
      </w:r>
    </w:p>
    <w:p w:rsidR="00EE02D1" w:rsidRDefault="00EE02D1" w:rsidP="000673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E02D1" w:rsidRDefault="00EE02D1" w:rsidP="000673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E02D1" w:rsidRDefault="00EE02D1" w:rsidP="00067310">
      <w:pPr>
        <w:pStyle w:val="Heading1"/>
      </w:pPr>
      <w:r>
        <w:t>Section</w:t>
      </w:r>
    </w:p>
    <w:p w:rsidR="00EE02D1" w:rsidRDefault="00EE02D1" w:rsidP="000673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12"/>
        </w:smartTagPr>
        <w:r>
          <w:rPr>
            <w:rFonts w:ascii="Times New Roman" w:hAnsi="Times New Roman"/>
            <w:sz w:val="24"/>
          </w:rPr>
          <w:t>12:36:07:01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Oversight of sample collection.</w:t>
      </w:r>
    </w:p>
    <w:p w:rsidR="00EE02D1" w:rsidRDefault="00EE02D1" w:rsidP="000673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12"/>
        </w:smartTagPr>
        <w:r>
          <w:rPr>
            <w:rFonts w:ascii="Times New Roman" w:hAnsi="Times New Roman"/>
            <w:sz w:val="24"/>
          </w:rPr>
          <w:t>12:36:07:02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Method of collecting samples.</w:t>
      </w:r>
    </w:p>
    <w:p w:rsidR="00EE02D1" w:rsidRDefault="00EE02D1" w:rsidP="000673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12"/>
        </w:smartTagPr>
        <w:r>
          <w:rPr>
            <w:rFonts w:ascii="Times New Roman" w:hAnsi="Times New Roman"/>
            <w:sz w:val="24"/>
          </w:rPr>
          <w:t>12:36:07:03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Selection of laboratory and analytical methods.</w:t>
      </w:r>
    </w:p>
    <w:p w:rsidR="00EE02D1" w:rsidRDefault="00EE02D1" w:rsidP="000673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12"/>
        </w:smartTagPr>
        <w:r>
          <w:rPr>
            <w:rFonts w:ascii="Times New Roman" w:hAnsi="Times New Roman"/>
            <w:sz w:val="24"/>
          </w:rPr>
          <w:t>12:36:07:04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Retention of samples.</w:t>
      </w:r>
    </w:p>
    <w:p w:rsidR="00EE02D1" w:rsidRDefault="00EE02D1" w:rsidP="000673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12"/>
        </w:smartTagPr>
        <w:r>
          <w:rPr>
            <w:rFonts w:ascii="Times New Roman" w:hAnsi="Times New Roman"/>
            <w:sz w:val="24"/>
          </w:rPr>
          <w:t>12:36:07:05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Recovery of costs.</w:t>
      </w:r>
    </w:p>
    <w:p w:rsidR="00EE02D1" w:rsidRDefault="00EE02D1" w:rsidP="000673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12"/>
        </w:smartTagPr>
        <w:r>
          <w:rPr>
            <w:rFonts w:ascii="Times New Roman" w:hAnsi="Times New Roman"/>
            <w:sz w:val="24"/>
          </w:rPr>
          <w:t>12:36:07:06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Persons authorized to collect samples.</w:t>
      </w:r>
    </w:p>
    <w:p w:rsidR="00EE02D1" w:rsidRDefault="00EE02D1" w:rsidP="000673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E02D1" w:rsidRDefault="00EE02D1" w:rsidP="000673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E02D1" w:rsidSect="00EE02D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7310"/>
    <w:rsid w:val="000C177B"/>
    <w:rsid w:val="001759A3"/>
    <w:rsid w:val="00213F8B"/>
    <w:rsid w:val="002331DF"/>
    <w:rsid w:val="005016CD"/>
    <w:rsid w:val="00667DF8"/>
    <w:rsid w:val="00930C91"/>
    <w:rsid w:val="00A37C8E"/>
    <w:rsid w:val="00BD2CC9"/>
    <w:rsid w:val="00EE02D1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7310"/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67310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  <w:outlineLvl w:val="0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A36D3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12:36:07</dc:title>
  <dc:subject/>
  <dc:creator>lrpr13879</dc:creator>
  <cp:keywords/>
  <dc:description/>
  <cp:lastModifiedBy>lrpr13879</cp:lastModifiedBy>
  <cp:revision>1</cp:revision>
  <dcterms:created xsi:type="dcterms:W3CDTF">2004-06-03T21:55:00Z</dcterms:created>
  <dcterms:modified xsi:type="dcterms:W3CDTF">2004-06-03T21:55:00Z</dcterms:modified>
</cp:coreProperties>
</file>