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073C" w:rsidRDefault="008C073C" w:rsidP="001E08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55:</w:t>
      </w:r>
      <w:smartTag w:uri="urn:schemas-microsoft-com:office:smarttags" w:element="time">
        <w:smartTagPr>
          <w:attr w:name="Minute" w:val="7"/>
          <w:attr w:name="Hour" w:val="13"/>
        </w:smartTagPr>
        <w:r>
          <w:rPr>
            <w:b/>
          </w:rPr>
          <w:t>01:07</w:t>
        </w:r>
      </w:smartTag>
      <w:r>
        <w:rPr>
          <w:b/>
        </w:rPr>
        <w:t>:02.05.  Veterans' preference.</w:t>
      </w:r>
      <w:r>
        <w:t xml:space="preserve"> Repealed.</w:t>
      </w:r>
    </w:p>
    <w:p w:rsidR="008C073C" w:rsidRDefault="008C073C" w:rsidP="001E08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C073C" w:rsidRDefault="008C073C" w:rsidP="001E08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2 SDR 16, effective September 8, 1975; 3 SDR 58, effective February 17, 1977; 4 SDR 82, effective June 1, 1978; 18 SDR 134, effective February 23, 1992; transferred from § 55:01:05:10, 26 SDR 101, adopted January 18, 2000, effective July 1, 2000; repealed, 39 SDR 99, effective December 3, 2012.</w:t>
      </w:r>
    </w:p>
    <w:p w:rsidR="008C073C" w:rsidRDefault="008C073C" w:rsidP="001E08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8C073C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E0879"/>
    <w:rsid w:val="00086AE4"/>
    <w:rsid w:val="001E0879"/>
    <w:rsid w:val="008B09BA"/>
    <w:rsid w:val="008C073C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56</Words>
  <Characters>322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2012-11-30T21:26:00Z</dcterms:created>
  <dcterms:modified xsi:type="dcterms:W3CDTF">2012-11-30T21:26:00Z</dcterms:modified>
</cp:coreProperties>
</file>