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C00" w:rsidRDefault="00C43C00" w:rsidP="00FA2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12:41:01</w:t>
      </w:r>
    </w:p>
    <w:p w:rsidR="00C43C00" w:rsidRDefault="00C43C00" w:rsidP="00FA2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43C00" w:rsidRDefault="00C43C00" w:rsidP="00FA2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APIARIES</w:t>
      </w:r>
    </w:p>
    <w:p w:rsidR="00C43C00" w:rsidRDefault="00C43C00" w:rsidP="00FA2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3 SDR 38, effective November 28, 1976)</w:t>
      </w:r>
    </w:p>
    <w:p w:rsidR="00C43C00" w:rsidRDefault="00C43C00" w:rsidP="00FA2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43C00" w:rsidRDefault="00C43C00" w:rsidP="00FA20C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C43C00" w:rsidSect="00C43C0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43C00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A20CD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20C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12:41:01</dc:title>
  <dc:subject/>
  <dc:creator>lrpr15454</dc:creator>
  <cp:keywords/>
  <dc:description/>
  <cp:lastModifiedBy>lrpr15454</cp:lastModifiedBy>
  <cp:revision>1</cp:revision>
  <dcterms:created xsi:type="dcterms:W3CDTF">2004-06-04T14:17:00Z</dcterms:created>
  <dcterms:modified xsi:type="dcterms:W3CDTF">2004-06-04T14:17:00Z</dcterms:modified>
</cp:coreProperties>
</file>