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6AEB" w:rsidRDefault="008B6AEB" w:rsidP="001755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12:41:02</w:t>
      </w:r>
    </w:p>
    <w:p w:rsidR="008B6AEB" w:rsidRDefault="008B6AEB" w:rsidP="001755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B6AEB" w:rsidRDefault="008B6AEB" w:rsidP="001755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8B6AEB" w:rsidRDefault="008B6AEB" w:rsidP="001755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B6AEB" w:rsidRDefault="008B6AEB" w:rsidP="001755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B6AEB" w:rsidRDefault="008B6AEB" w:rsidP="001755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8B6AEB" w:rsidRDefault="008B6AEB" w:rsidP="001755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1"/>
          <w:attr w:name="Hour" w:val="12"/>
        </w:smartTagPr>
        <w:r>
          <w:rPr>
            <w:rFonts w:ascii="Times New Roman" w:hAnsi="Times New Roman"/>
            <w:sz w:val="24"/>
          </w:rPr>
          <w:t>12:41:02:01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8B6AEB" w:rsidRDefault="008B6AEB" w:rsidP="001755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1"/>
          <w:attr w:name="Hour" w:val="12"/>
        </w:smartTagPr>
        <w:r>
          <w:rPr>
            <w:rFonts w:ascii="Times New Roman" w:hAnsi="Times New Roman"/>
            <w:sz w:val="24"/>
          </w:rPr>
          <w:t>12:41:02:02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Mileage and per diem.</w:t>
      </w:r>
    </w:p>
    <w:p w:rsidR="008B6AEB" w:rsidRDefault="008B6AEB" w:rsidP="001755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1"/>
          <w:attr w:name="Hour" w:val="12"/>
        </w:smartTagPr>
        <w:r>
          <w:rPr>
            <w:rFonts w:ascii="Times New Roman" w:hAnsi="Times New Roman"/>
            <w:sz w:val="24"/>
          </w:rPr>
          <w:t>12:41:02:03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Forms to be used.</w:t>
      </w:r>
    </w:p>
    <w:p w:rsidR="008B6AEB" w:rsidRDefault="008B6AEB" w:rsidP="001755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B6AEB" w:rsidRDefault="008B6AEB" w:rsidP="001755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B6AEB" w:rsidSect="008B6AE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175511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B6AEB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551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21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12:41:02</dc:title>
  <dc:subject/>
  <dc:creator>lrpr15454</dc:creator>
  <cp:keywords/>
  <dc:description/>
  <cp:lastModifiedBy>lrpr15454</cp:lastModifiedBy>
  <cp:revision>1</cp:revision>
  <dcterms:created xsi:type="dcterms:W3CDTF">2004-06-04T14:17:00Z</dcterms:created>
  <dcterms:modified xsi:type="dcterms:W3CDTF">2004-06-04T14:18:00Z</dcterms:modified>
</cp:coreProperties>
</file>