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61:06:01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VISION STANDARDS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06:01:01</w:t>
        </w:r>
      </w:smartTag>
      <w:r>
        <w:rPr>
          <w:rFonts w:ascii="Times New Roman" w:hAnsi="Times New Roman"/>
          <w:sz w:val="24"/>
        </w:rPr>
        <w:t xml:space="preserve"> to 61:06: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Driver license without restrictions.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Corrective lens restriction.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61:06:01:08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Left outside rearview mirror restriction.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Referral to eye specialist.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61:06:01:10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Restrictions recommended by eye specialist or department.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Denial of driver license.</w:t>
      </w: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3C13" w:rsidRDefault="00A33C13" w:rsidP="001E29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3C13" w:rsidSect="00A33C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2948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3C13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94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61:06:01</dc:title>
  <dc:subject/>
  <dc:creator>lrpr14533</dc:creator>
  <cp:keywords/>
  <dc:description/>
  <cp:lastModifiedBy>lrpr14533</cp:lastModifiedBy>
  <cp:revision>1</cp:revision>
  <dcterms:created xsi:type="dcterms:W3CDTF">2006-12-29T18:29:00Z</dcterms:created>
  <dcterms:modified xsi:type="dcterms:W3CDTF">2006-12-29T18:29:00Z</dcterms:modified>
</cp:coreProperties>
</file>