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6AD" w:rsidRDefault="00A866AD" w:rsidP="006577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61:06:01:04.  Standards for fail, refer to eye specialist.</w:t>
      </w:r>
      <w:r>
        <w:rPr>
          <w:rFonts w:ascii="Times New Roman" w:hAnsi="Times New Roman"/>
          <w:sz w:val="24"/>
        </w:rPr>
        <w:t xml:space="preserve"> Repealed.</w:t>
      </w:r>
    </w:p>
    <w:p w:rsidR="00A866AD" w:rsidRDefault="00A866AD" w:rsidP="006577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66AD" w:rsidRDefault="00A866AD" w:rsidP="006577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8 SDR 87, 8 SDR 134, repealed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>.</w:t>
      </w:r>
    </w:p>
    <w:p w:rsidR="00A866AD" w:rsidRDefault="00A866AD" w:rsidP="006577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866AD" w:rsidSect="00A866A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5778F"/>
    <w:rsid w:val="00667DF8"/>
    <w:rsid w:val="008B4366"/>
    <w:rsid w:val="008C1733"/>
    <w:rsid w:val="00912D30"/>
    <w:rsid w:val="00930C91"/>
    <w:rsid w:val="00A37C8E"/>
    <w:rsid w:val="00A866AD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778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21</Words>
  <Characters>125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2004-08-25T21:51:00Z</dcterms:created>
  <dcterms:modified xsi:type="dcterms:W3CDTF">2004-08-25T21:52:00Z</dcterms:modified>
</cp:coreProperties>
</file>