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B2E" w:rsidRDefault="00DA0B2E" w:rsidP="00684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61:06:01:05.  Standards for fail, no corrections.</w:t>
      </w:r>
      <w:r>
        <w:rPr>
          <w:rFonts w:ascii="Times New Roman" w:hAnsi="Times New Roman"/>
          <w:sz w:val="24"/>
        </w:rPr>
        <w:t xml:space="preserve"> Repealed.</w:t>
      </w:r>
    </w:p>
    <w:p w:rsidR="00DA0B2E" w:rsidRDefault="00DA0B2E" w:rsidP="00684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A0B2E" w:rsidRDefault="00DA0B2E" w:rsidP="00684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8 SDR 87, 8 SDR 134, repealed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>.</w:t>
      </w:r>
    </w:p>
    <w:p w:rsidR="00DA0B2E" w:rsidRDefault="00DA0B2E" w:rsidP="00684D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A0B2E" w:rsidSect="00DA0B2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B7DA4"/>
    <w:rsid w:val="005E1E9A"/>
    <w:rsid w:val="006136E5"/>
    <w:rsid w:val="00634D90"/>
    <w:rsid w:val="00667DF8"/>
    <w:rsid w:val="00684DDB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A0B2E"/>
    <w:rsid w:val="00E22C28"/>
    <w:rsid w:val="00E52ADD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4DD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2004-08-25T21:52:00Z</dcterms:created>
  <dcterms:modified xsi:type="dcterms:W3CDTF">2004-08-25T21:52:00Z</dcterms:modified>
</cp:coreProperties>
</file>