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C89" w:rsidRDefault="00323C89" w:rsidP="006A0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:06.  Driver license without restrictions.</w:t>
      </w:r>
      <w:r>
        <w:rPr>
          <w:rFonts w:ascii="Times New Roman" w:hAnsi="Times New Roman"/>
          <w:sz w:val="24"/>
        </w:rPr>
        <w:t xml:space="preserve"> If an applicant's visual acuity is 20/40 or better with both eyes, but no worse than 20/50 in either eye, the applicant shall be issued a driver license with no restrictions.</w:t>
      </w:r>
    </w:p>
    <w:p w:rsidR="00323C89" w:rsidRDefault="00323C89" w:rsidP="006A0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3C89" w:rsidRDefault="00323C89" w:rsidP="006A0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33 SDR 108, effective </w:t>
      </w:r>
      <w:smartTag w:uri="urn:schemas-microsoft-com:office:smarttags" w:element="date">
        <w:smartTagPr>
          <w:attr w:name="Year" w:val="2006"/>
          <w:attr w:name="Day" w:val="27"/>
          <w:attr w:name="Month" w:val="12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</w:t>
      </w:r>
    </w:p>
    <w:p w:rsidR="00323C89" w:rsidRDefault="00323C89" w:rsidP="006A0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32-12-4.5.</w:t>
      </w:r>
    </w:p>
    <w:p w:rsidR="00323C89" w:rsidRDefault="00323C89" w:rsidP="006A0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32-12-4.5.</w:t>
      </w:r>
    </w:p>
    <w:p w:rsidR="00323C89" w:rsidRDefault="00323C89" w:rsidP="006A0D7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23C89" w:rsidSect="00323C8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3C89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0D78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0D7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65</Words>
  <Characters>377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2006-12-29T18:29:00Z</dcterms:created>
  <dcterms:modified xsi:type="dcterms:W3CDTF">2006-12-29T18:30:00Z</dcterms:modified>
</cp:coreProperties>
</file>