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1D45" w:rsidRDefault="00AF1D45" w:rsidP="001016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12:41:05</w:t>
      </w:r>
    </w:p>
    <w:p w:rsidR="00AF1D45" w:rsidRDefault="00AF1D45" w:rsidP="001016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F1D45" w:rsidRDefault="00AF1D45" w:rsidP="001016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QUARANTINE OF DISEASED APIARIES</w:t>
      </w:r>
    </w:p>
    <w:p w:rsidR="00AF1D45" w:rsidRDefault="00AF1D45" w:rsidP="001016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12 SDR 205, effective July 2, 1986)</w:t>
      </w:r>
    </w:p>
    <w:p w:rsidR="00AF1D45" w:rsidRDefault="00AF1D45" w:rsidP="001016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F1D45" w:rsidRDefault="00AF1D45" w:rsidP="001016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AF1D45" w:rsidSect="00AF1D4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016C7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AF1D45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16C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14</Words>
  <Characters>85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12:41:05</dc:title>
  <dc:subject/>
  <dc:creator>lrpr15454</dc:creator>
  <cp:keywords/>
  <dc:description/>
  <cp:lastModifiedBy>lrpr15454</cp:lastModifiedBy>
  <cp:revision>1</cp:revision>
  <dcterms:created xsi:type="dcterms:W3CDTF">2004-06-04T14:26:00Z</dcterms:created>
  <dcterms:modified xsi:type="dcterms:W3CDTF">2004-06-04T14:27:00Z</dcterms:modified>
</cp:coreProperties>
</file>