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D02" w:rsidRDefault="00033D02" w:rsidP="00587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61:13:07</w:t>
      </w:r>
    </w:p>
    <w:p w:rsidR="00033D02" w:rsidRDefault="00033D02" w:rsidP="00587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33D02" w:rsidRDefault="00033D02" w:rsidP="00587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EXITS AND MEANS OF EGRESS</w:t>
      </w:r>
    </w:p>
    <w:p w:rsidR="00033D02" w:rsidRDefault="00033D02" w:rsidP="00587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033D02" w:rsidRDefault="00033D02" w:rsidP="00587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33D02" w:rsidRDefault="00033D02" w:rsidP="00587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033D02" w:rsidSect="00033D0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33D0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776A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776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</Words>
  <Characters>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61:13:07</dc:title>
  <dc:subject/>
  <dc:creator>lrpr13879</dc:creator>
  <cp:keywords/>
  <dc:description/>
  <cp:lastModifiedBy>lrpr13879</cp:lastModifiedBy>
  <cp:revision>1</cp:revision>
  <dcterms:created xsi:type="dcterms:W3CDTF">2004-08-26T17:39:00Z</dcterms:created>
  <dcterms:modified xsi:type="dcterms:W3CDTF">2004-08-26T17:39:00Z</dcterms:modified>
</cp:coreProperties>
</file>