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4119" w:rsidRDefault="003C4119" w:rsidP="00B26A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61:13:08</w:t>
      </w:r>
    </w:p>
    <w:p w:rsidR="003C4119" w:rsidRDefault="003C4119" w:rsidP="00B26A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C4119" w:rsidRDefault="003C4119" w:rsidP="00B26A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EXIT LIGHTING</w:t>
      </w:r>
    </w:p>
    <w:p w:rsidR="003C4119" w:rsidRDefault="003C4119" w:rsidP="00B26A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8 SDR 87, 8 SDR 134, effective July 1, 1982)</w:t>
      </w:r>
    </w:p>
    <w:p w:rsidR="003C4119" w:rsidRDefault="003C4119" w:rsidP="00B26A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C4119" w:rsidRDefault="003C4119" w:rsidP="00B26A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3C4119" w:rsidSect="003C411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C4119"/>
    <w:rsid w:val="003F3E33"/>
    <w:rsid w:val="004154D8"/>
    <w:rsid w:val="00457620"/>
    <w:rsid w:val="0047488A"/>
    <w:rsid w:val="005016CD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26ABE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6AB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</Words>
  <Characters>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61:13:08</dc:title>
  <dc:subject/>
  <dc:creator>lrpr13879</dc:creator>
  <cp:keywords/>
  <dc:description/>
  <cp:lastModifiedBy>lrpr13879</cp:lastModifiedBy>
  <cp:revision>1</cp:revision>
  <dcterms:created xsi:type="dcterms:W3CDTF">2004-08-26T17:39:00Z</dcterms:created>
  <dcterms:modified xsi:type="dcterms:W3CDTF">2004-08-26T17:39:00Z</dcterms:modified>
</cp:coreProperties>
</file>