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B94" w:rsidRDefault="00872B94" w:rsidP="00922F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61:13:12</w:t>
      </w:r>
    </w:p>
    <w:p w:rsidR="00872B94" w:rsidRDefault="00872B94" w:rsidP="00922F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72B94" w:rsidRDefault="00872B94" w:rsidP="00922F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FIRE EXTINGUISHERS</w:t>
      </w:r>
    </w:p>
    <w:p w:rsidR="00872B94" w:rsidRDefault="00872B94" w:rsidP="00922F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872B94" w:rsidRDefault="00872B94" w:rsidP="00922F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72B94" w:rsidRDefault="00872B94" w:rsidP="00922F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872B94" w:rsidSect="00872B9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872B94"/>
    <w:rsid w:val="008B4366"/>
    <w:rsid w:val="008C1733"/>
    <w:rsid w:val="00912D30"/>
    <w:rsid w:val="00922F93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2F9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</Words>
  <Characters>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61:13:12</dc:title>
  <dc:subject/>
  <dc:creator>lrpr13879</dc:creator>
  <cp:keywords/>
  <dc:description/>
  <cp:lastModifiedBy>lrpr13879</cp:lastModifiedBy>
  <cp:revision>1</cp:revision>
  <dcterms:created xsi:type="dcterms:W3CDTF">2004-08-26T17:40:00Z</dcterms:created>
  <dcterms:modified xsi:type="dcterms:W3CDTF">2004-08-26T17:41:00Z</dcterms:modified>
</cp:coreProperties>
</file>