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130" w:rsidRDefault="00EE7130" w:rsidP="003409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61:14:01</w:t>
      </w:r>
    </w:p>
    <w:p w:rsidR="00EE7130" w:rsidRDefault="00EE7130" w:rsidP="003409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7130" w:rsidRDefault="00EE7130" w:rsidP="003409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REQUIREMENTS</w:t>
      </w:r>
    </w:p>
    <w:p w:rsidR="00EE7130" w:rsidRDefault="00EE7130" w:rsidP="003409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EE7130" w:rsidRDefault="00EE7130" w:rsidP="003409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7130" w:rsidRDefault="00EE7130" w:rsidP="003409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EE7130" w:rsidSect="00EE713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409DE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EE7130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9D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61:14:01</dc:title>
  <dc:subject/>
  <dc:creator>lrpr13879</dc:creator>
  <cp:keywords/>
  <dc:description/>
  <cp:lastModifiedBy>lrpr13879</cp:lastModifiedBy>
  <cp:revision>1</cp:revision>
  <dcterms:created xsi:type="dcterms:W3CDTF">2004-08-26T20:36:00Z</dcterms:created>
  <dcterms:modified xsi:type="dcterms:W3CDTF">2004-08-26T20:36:00Z</dcterms:modified>
</cp:coreProperties>
</file>