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496D" w:rsidRDefault="0067496D" w:rsidP="007800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61:18:03</w:t>
      </w:r>
    </w:p>
    <w:p w:rsidR="0067496D" w:rsidRDefault="0067496D" w:rsidP="007800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7496D" w:rsidRDefault="0067496D" w:rsidP="007800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INCOMPETENCE</w:t>
      </w:r>
    </w:p>
    <w:p w:rsidR="0067496D" w:rsidRDefault="0067496D" w:rsidP="007800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7496D" w:rsidRDefault="0067496D" w:rsidP="007800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7496D" w:rsidRDefault="0067496D" w:rsidP="007800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67496D" w:rsidRDefault="0067496D" w:rsidP="007800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61:18:03:01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Incompetence.</w:t>
      </w:r>
    </w:p>
    <w:p w:rsidR="0067496D" w:rsidRDefault="0067496D" w:rsidP="007800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</w:t>
      </w:r>
      <w:smartTag w:uri="urn:schemas-microsoft-com:office:smarttags" w:element="time">
        <w:smartTagPr>
          <w:attr w:name="Minute" w:val="3"/>
          <w:attr w:name="Hour" w:val="18"/>
        </w:smartTagPr>
        <w:r>
          <w:rPr>
            <w:rFonts w:ascii="Times New Roman" w:hAnsi="Times New Roman"/>
            <w:sz w:val="24"/>
          </w:rPr>
          <w:t>18:03:02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Ineligibility for restricted license.</w:t>
      </w:r>
    </w:p>
    <w:p w:rsidR="0067496D" w:rsidRDefault="0067496D" w:rsidP="007800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7496D" w:rsidRDefault="0067496D" w:rsidP="007800D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7496D" w:rsidSect="0067496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81223"/>
    <w:rsid w:val="005B7DA4"/>
    <w:rsid w:val="005E1E9A"/>
    <w:rsid w:val="006136E5"/>
    <w:rsid w:val="00634D90"/>
    <w:rsid w:val="00667DF8"/>
    <w:rsid w:val="0067496D"/>
    <w:rsid w:val="007800D7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A4675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00D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18</Words>
  <Characters>103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61:18:03</dc:title>
  <dc:subject/>
  <dc:creator>lrpr13879</dc:creator>
  <cp:keywords/>
  <dc:description/>
  <cp:lastModifiedBy>lrpr13879</cp:lastModifiedBy>
  <cp:revision>1</cp:revision>
  <dcterms:created xsi:type="dcterms:W3CDTF">2004-09-02T16:59:00Z</dcterms:created>
  <dcterms:modified xsi:type="dcterms:W3CDTF">2004-09-02T17:00:00Z</dcterms:modified>
</cp:coreProperties>
</file>