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7C5" w:rsidRDefault="007637C5" w:rsidP="00D40A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61:18:07:02.  Ineligibility for restricted license.</w:t>
      </w:r>
      <w:r>
        <w:rPr>
          <w:sz w:val="24"/>
        </w:rPr>
        <w:t xml:space="preserve"> The department may not is</w:t>
      </w:r>
      <w:smartTag w:uri="urn:schemas-microsoft-com:office:smarttags" w:element="PersonName">
        <w:r>
          <w:rPr>
            <w:sz w:val="24"/>
          </w:rPr>
          <w:t>sue</w:t>
        </w:r>
      </w:smartTag>
      <w:r>
        <w:rPr>
          <w:sz w:val="24"/>
        </w:rPr>
        <w:t xml:space="preserve"> a restricted license during a suspension, revocation, cancellation, or disqualification under SDCL subdivision 32-12-49(7).</w:t>
      </w:r>
    </w:p>
    <w:p w:rsidR="007637C5" w:rsidRDefault="007637C5" w:rsidP="00D40A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7637C5" w:rsidRDefault="007637C5" w:rsidP="00D40A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26 SDR 9, effective </w:t>
      </w:r>
      <w:smartTag w:uri="urn:schemas-microsoft-com:office:smarttags" w:element="date">
        <w:smartTagPr>
          <w:attr w:name="Year" w:val="1999"/>
          <w:attr w:name="Day" w:val="2"/>
          <w:attr w:name="Month" w:val="8"/>
        </w:smartTagPr>
        <w:r>
          <w:rPr>
            <w:sz w:val="24"/>
          </w:rPr>
          <w:t>August 2, 1999</w:t>
        </w:r>
      </w:smartTag>
      <w:r>
        <w:rPr>
          <w:sz w:val="24"/>
        </w:rPr>
        <w:t>.</w:t>
      </w:r>
    </w:p>
    <w:p w:rsidR="007637C5" w:rsidRDefault="007637C5" w:rsidP="00D40A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32-12-49, 32-12-49.4.</w:t>
      </w:r>
    </w:p>
    <w:p w:rsidR="007637C5" w:rsidRDefault="007637C5" w:rsidP="00D40A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32-12-49, 32-12-49.4.</w:t>
      </w:r>
    </w:p>
    <w:p w:rsidR="007637C5" w:rsidRDefault="007637C5" w:rsidP="00D40A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7637C5" w:rsidSect="007637C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7637C5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40A00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A0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2004-09-02T17:03:00Z</dcterms:created>
  <dcterms:modified xsi:type="dcterms:W3CDTF">2004-09-02T17:03:00Z</dcterms:modified>
</cp:coreProperties>
</file>