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52E2" w:rsidRDefault="002C52E2" w:rsidP="00DE35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61:19:01</w:t>
      </w:r>
    </w:p>
    <w:p w:rsidR="002C52E2" w:rsidRDefault="002C52E2" w:rsidP="00DE35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2C52E2" w:rsidRDefault="002C52E2" w:rsidP="00DE35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ELIGIBILITY</w:t>
      </w:r>
    </w:p>
    <w:p w:rsidR="002C52E2" w:rsidRDefault="002C52E2" w:rsidP="00DE35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2C52E2" w:rsidRDefault="002C52E2" w:rsidP="00DE35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2C52E2" w:rsidRDefault="002C52E2" w:rsidP="00DE35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2C52E2" w:rsidRDefault="002C52E2" w:rsidP="00DE35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</w:t>
      </w:r>
      <w:smartTag w:uri="urn:schemas-microsoft-com:office:smarttags" w:element="time">
        <w:smartTagPr>
          <w:attr w:name="Minute" w:val="1"/>
          <w:attr w:name="Hour" w:val="19"/>
        </w:smartTagPr>
        <w:r>
          <w:rPr>
            <w:rFonts w:ascii="Times New Roman" w:hAnsi="Times New Roman"/>
            <w:sz w:val="24"/>
          </w:rPr>
          <w:t>19:01:01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Eligibility for restricted license.</w:t>
      </w:r>
    </w:p>
    <w:p w:rsidR="002C52E2" w:rsidRDefault="002C52E2" w:rsidP="00DE35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</w:t>
      </w:r>
      <w:smartTag w:uri="urn:schemas-microsoft-com:office:smarttags" w:element="time">
        <w:smartTagPr>
          <w:attr w:name="Minute" w:val="1"/>
          <w:attr w:name="Hour" w:val="19"/>
        </w:smartTagPr>
        <w:r>
          <w:rPr>
            <w:rFonts w:ascii="Times New Roman" w:hAnsi="Times New Roman"/>
            <w:sz w:val="24"/>
          </w:rPr>
          <w:t>19:01:02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2C52E2" w:rsidRDefault="002C52E2" w:rsidP="00DE35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</w:t>
      </w:r>
      <w:smartTag w:uri="urn:schemas-microsoft-com:office:smarttags" w:element="time">
        <w:smartTagPr>
          <w:attr w:name="Minute" w:val="1"/>
          <w:attr w:name="Hour" w:val="19"/>
        </w:smartTagPr>
        <w:r>
          <w:rPr>
            <w:rFonts w:ascii="Times New Roman" w:hAnsi="Times New Roman"/>
            <w:sz w:val="24"/>
          </w:rPr>
          <w:t>19:01:03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Multiple grounds for withdrawal of driving privileges.</w:t>
      </w:r>
    </w:p>
    <w:p w:rsidR="002C52E2" w:rsidRDefault="002C52E2" w:rsidP="00DE35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</w:t>
      </w:r>
      <w:smartTag w:uri="urn:schemas-microsoft-com:office:smarttags" w:element="time">
        <w:smartTagPr>
          <w:attr w:name="Minute" w:val="1"/>
          <w:attr w:name="Hour" w:val="19"/>
        </w:smartTagPr>
        <w:r>
          <w:rPr>
            <w:rFonts w:ascii="Times New Roman" w:hAnsi="Times New Roman"/>
            <w:sz w:val="24"/>
          </w:rPr>
          <w:t>19:01:04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Revocation of restricted license.</w:t>
      </w:r>
    </w:p>
    <w:p w:rsidR="002C52E2" w:rsidRDefault="002C52E2" w:rsidP="00DE35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C52E2" w:rsidRDefault="002C52E2" w:rsidP="00DE35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C52E2" w:rsidSect="002C52E2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C52E2"/>
    <w:rsid w:val="002D6964"/>
    <w:rsid w:val="0030764C"/>
    <w:rsid w:val="00311D28"/>
    <w:rsid w:val="003361F8"/>
    <w:rsid w:val="003F3E33"/>
    <w:rsid w:val="004154D8"/>
    <w:rsid w:val="00457620"/>
    <w:rsid w:val="0047488A"/>
    <w:rsid w:val="005016CD"/>
    <w:rsid w:val="00581223"/>
    <w:rsid w:val="005B7DA4"/>
    <w:rsid w:val="005E1E9A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DE3546"/>
    <w:rsid w:val="00E22C28"/>
    <w:rsid w:val="00E52ADD"/>
    <w:rsid w:val="00E85A32"/>
    <w:rsid w:val="00EA4675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E3546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34</Words>
  <Characters>195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61:19:01</dc:title>
  <dc:subject/>
  <dc:creator>lrpr13879</dc:creator>
  <cp:keywords/>
  <dc:description/>
  <cp:lastModifiedBy>lrpr13879</cp:lastModifiedBy>
  <cp:revision>1</cp:revision>
  <dcterms:created xsi:type="dcterms:W3CDTF">2004-09-02T17:08:00Z</dcterms:created>
  <dcterms:modified xsi:type="dcterms:W3CDTF">2004-09-02T17:08:00Z</dcterms:modified>
</cp:coreProperties>
</file>