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64DC" w:rsidRDefault="004E64DC" w:rsidP="004064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61:19:02:03.  Lack of alternate means of transportation.</w:t>
      </w:r>
      <w:r>
        <w:rPr>
          <w:rFonts w:ascii="Times New Roman" w:hAnsi="Times New Roman"/>
          <w:sz w:val="24"/>
        </w:rPr>
        <w:t xml:space="preserve"> The applicant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submit an affidavit stating that there exists no other reasonable alternative means of transportation to and from work or school.</w:t>
      </w:r>
    </w:p>
    <w:p w:rsidR="004E64DC" w:rsidRDefault="004E64DC" w:rsidP="004064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E64DC" w:rsidRDefault="004E64DC" w:rsidP="004064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10, effective </w:t>
      </w:r>
      <w:smartTag w:uri="urn:schemas-microsoft-com:office:smarttags" w:element="date">
        <w:smartTagPr>
          <w:attr w:name="Year" w:val="1976"/>
          <w:attr w:name="Day" w:val="11"/>
          <w:attr w:name="Month" w:val="8"/>
        </w:smartTagPr>
        <w:r>
          <w:rPr>
            <w:rFonts w:ascii="Times New Roman" w:hAnsi="Times New Roman"/>
            <w:sz w:val="24"/>
          </w:rPr>
          <w:t>August 11, 1976</w:t>
        </w:r>
      </w:smartTag>
      <w:r>
        <w:rPr>
          <w:rFonts w:ascii="Times New Roman" w:hAnsi="Times New Roman"/>
          <w:sz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26 SDR 9, effective </w:t>
      </w:r>
      <w:smartTag w:uri="urn:schemas-microsoft-com:office:smarttags" w:element="date">
        <w:smartTagPr>
          <w:attr w:name="Year" w:val="1999"/>
          <w:attr w:name="Day" w:val="2"/>
          <w:attr w:name="Month" w:val="8"/>
        </w:smartTagPr>
        <w:r>
          <w:rPr>
            <w:rFonts w:ascii="Times New Roman" w:hAnsi="Times New Roman"/>
            <w:sz w:val="24"/>
          </w:rPr>
          <w:t>August 2, 1999</w:t>
        </w:r>
      </w:smartTag>
      <w:r>
        <w:rPr>
          <w:rFonts w:ascii="Times New Roman" w:hAnsi="Times New Roman"/>
          <w:sz w:val="24"/>
        </w:rPr>
        <w:t>.</w:t>
      </w:r>
    </w:p>
    <w:p w:rsidR="004E64DC" w:rsidRDefault="004E64DC" w:rsidP="004064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32-12-49.4, 32-23-11.</w:t>
      </w:r>
    </w:p>
    <w:p w:rsidR="004E64DC" w:rsidRDefault="004E64DC" w:rsidP="004064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32-12-49.4, 32-23-11.</w:t>
      </w:r>
    </w:p>
    <w:p w:rsidR="004E64DC" w:rsidRDefault="004E64DC" w:rsidP="004064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E64DC" w:rsidSect="004E64D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064DE"/>
    <w:rsid w:val="004154D8"/>
    <w:rsid w:val="00457620"/>
    <w:rsid w:val="0047488A"/>
    <w:rsid w:val="004E64DC"/>
    <w:rsid w:val="005016CD"/>
    <w:rsid w:val="00581223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64D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71</Words>
  <Characters>406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2004-09-02T17:10:00Z</dcterms:created>
  <dcterms:modified xsi:type="dcterms:W3CDTF">2004-09-02T17:10:00Z</dcterms:modified>
</cp:coreProperties>
</file>