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8F1" w:rsidRDefault="005808F1" w:rsidP="002F75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2"/>
          <w:attr w:name="Hour" w:val="19"/>
        </w:smartTagPr>
        <w:r>
          <w:rPr>
            <w:rFonts w:ascii="Times New Roman" w:hAnsi="Times New Roman"/>
            <w:b/>
            <w:sz w:val="24"/>
          </w:rPr>
          <w:t>19:02</w:t>
        </w:r>
      </w:smartTag>
      <w:r>
        <w:rPr>
          <w:rFonts w:ascii="Times New Roman" w:hAnsi="Times New Roman"/>
          <w:b/>
          <w:sz w:val="24"/>
        </w:rPr>
        <w:t>:05.  Continued employment to determine need.</w:t>
      </w:r>
      <w:r>
        <w:rPr>
          <w:rFonts w:ascii="Times New Roman" w:hAnsi="Times New Roman"/>
          <w:sz w:val="24"/>
        </w:rPr>
        <w:t xml:space="preserve"> For the purposes of § 61:19:02:02, need to drive while at work means that the applicant's continued employment is conditioned on the applicant's privilege to drive during normal working hours.</w:t>
      </w:r>
    </w:p>
    <w:p w:rsidR="005808F1" w:rsidRDefault="005808F1" w:rsidP="002F75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08F1" w:rsidRDefault="005808F1" w:rsidP="002F75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Year" w:val="1976"/>
          <w:attr w:name="Day" w:val="11"/>
          <w:attr w:name="Month" w:val="8"/>
        </w:smartTagPr>
        <w:r>
          <w:rPr>
            <w:rFonts w:ascii="Times New Roman" w:hAnsi="Times New Roman"/>
            <w:sz w:val="24"/>
          </w:rPr>
          <w:t>August 11, 1976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1999</w:t>
        </w:r>
      </w:smartTag>
      <w:r>
        <w:rPr>
          <w:rFonts w:ascii="Times New Roman" w:hAnsi="Times New Roman"/>
          <w:sz w:val="24"/>
        </w:rPr>
        <w:t>.</w:t>
      </w:r>
    </w:p>
    <w:p w:rsidR="005808F1" w:rsidRDefault="005808F1" w:rsidP="002F75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32-12-49.4, 32-23-11.</w:t>
      </w:r>
    </w:p>
    <w:p w:rsidR="005808F1" w:rsidRDefault="005808F1" w:rsidP="002F75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32-12-49.4, 32-23-11.</w:t>
      </w:r>
    </w:p>
    <w:p w:rsidR="005808F1" w:rsidRDefault="005808F1" w:rsidP="002F75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808F1" w:rsidSect="005808F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7592"/>
    <w:rsid w:val="0030764C"/>
    <w:rsid w:val="00311D28"/>
    <w:rsid w:val="003361F8"/>
    <w:rsid w:val="003F3E33"/>
    <w:rsid w:val="004154D8"/>
    <w:rsid w:val="00457620"/>
    <w:rsid w:val="0047488A"/>
    <w:rsid w:val="005016CD"/>
    <w:rsid w:val="005808F1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759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77</Words>
  <Characters>440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2004-09-02T17:10:00Z</dcterms:created>
  <dcterms:modified xsi:type="dcterms:W3CDTF">2004-09-02T17:11:00Z</dcterms:modified>
</cp:coreProperties>
</file>