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AFB" w:rsidRDefault="004B5AFB" w:rsidP="007B1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61:26:02</w:t>
      </w:r>
    </w:p>
    <w:p w:rsidR="004B5AFB" w:rsidRDefault="004B5AFB" w:rsidP="007B1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5AFB" w:rsidRDefault="004B5AFB" w:rsidP="007B1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DRIVER LICENSES FOR PERSONS UNDER 21 YEARS OF AGE</w:t>
      </w:r>
    </w:p>
    <w:p w:rsidR="004B5AFB" w:rsidRDefault="004B5AFB" w:rsidP="007B1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5AFB" w:rsidRDefault="004B5AFB" w:rsidP="007B1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5AFB" w:rsidRDefault="004B5AFB" w:rsidP="007B1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B5AFB" w:rsidRDefault="004B5AFB" w:rsidP="007B1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61:26:02:01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Fees.</w:t>
      </w:r>
    </w:p>
    <w:p w:rsidR="004B5AFB" w:rsidRDefault="004B5AFB" w:rsidP="007B1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5AFB" w:rsidRDefault="004B5AFB" w:rsidP="007B193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B5AFB" w:rsidSect="004B5AF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4B5AFB"/>
    <w:rsid w:val="005016CD"/>
    <w:rsid w:val="00581223"/>
    <w:rsid w:val="005B7DA4"/>
    <w:rsid w:val="005E1E9A"/>
    <w:rsid w:val="005F3441"/>
    <w:rsid w:val="006136E5"/>
    <w:rsid w:val="00634D90"/>
    <w:rsid w:val="00667DF8"/>
    <w:rsid w:val="007B1930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193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61:26:02</dc:title>
  <dc:subject/>
  <dc:creator>lrpr13879</dc:creator>
  <cp:keywords/>
  <dc:description/>
  <cp:lastModifiedBy>lrpr13879</cp:lastModifiedBy>
  <cp:revision>1</cp:revision>
  <dcterms:created xsi:type="dcterms:W3CDTF">2004-09-24T16:43:00Z</dcterms:created>
  <dcterms:modified xsi:type="dcterms:W3CDTF">2004-09-24T16:44:00Z</dcterms:modified>
</cp:coreProperties>
</file>