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61:26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DRIVER LICENSE FEES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Driver license list, Repealed.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Driver licenses for persons under 21 years of age.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61:26:01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DRIVER LICENSE LIST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(Repealed.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.)</w:t>
      </w:r>
    </w:p>
    <w:p w:rsidR="00362A5C" w:rsidRDefault="00362A5C" w:rsidP="003D45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61:26:02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DRIVER LICENSES FOR PERSONS UNDER 21 YEARS OF AGE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61:26:02:01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Fees.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61:26:02:01.</w:t>
      </w:r>
      <w:r>
        <w:rPr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Fees.</w:t>
      </w:r>
      <w:r>
        <w:rPr>
          <w:rFonts w:ascii="Times New Roman" w:hAnsi="Times New Roman"/>
          <w:sz w:val="24"/>
        </w:rPr>
        <w:t xml:space="preserve"> Fees for new or renewed licenses or identification cards issued pursuant to SDCL 32-12-42.1 shall be prorated as follows: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One year: twenty-five percent of the total application fee in SDCL 32-12-16;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Two years: fifty percent of the total application fee in SDCL 32-12-16;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Three or four years: seventy-five percent of the total application fee in SDCL 32-12-16.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233, effective July 12, 1992; 35 SDR 305, effective July 1, 2009; 42 SDR 31, effective September 9, 2015.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32-12-42.1.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32-12-42.1.</w:t>
      </w:r>
    </w:p>
    <w:p w:rsidR="00362A5C" w:rsidRDefault="00362A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2A5C" w:rsidSect="00362A5C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455B"/>
    <w:rsid w:val="001B2FA3"/>
    <w:rsid w:val="001E773D"/>
    <w:rsid w:val="00362A5C"/>
    <w:rsid w:val="003D455B"/>
    <w:rsid w:val="00965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0245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</TotalTime>
  <Pages>1</Pages>
  <Words>140</Words>
  <Characters>798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Pirnat, Marge</cp:lastModifiedBy>
  <cp:revision>4</cp:revision>
  <dcterms:created xsi:type="dcterms:W3CDTF">1997-09-26T16:52:00Z</dcterms:created>
  <dcterms:modified xsi:type="dcterms:W3CDTF">2015-09-10T21:14:00Z</dcterms:modified>
</cp:coreProperties>
</file>