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CE4" w:rsidRDefault="00DB7CE4" w:rsidP="00142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61:30:01:07.  Caution signs required.</w:t>
      </w:r>
      <w:r>
        <w:t xml:space="preserve"> Repealed.</w:t>
      </w:r>
    </w:p>
    <w:p w:rsidR="00DB7CE4" w:rsidRDefault="00DB7CE4" w:rsidP="00142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B7CE4" w:rsidRDefault="00DB7CE4" w:rsidP="00142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4 SDR 43, effective January 19, 1978; 8 SDR 87, 8 SDR 134, effective July 1, 1982; 12 SDR 151, 12 SDR 155, effective July 1, 1986; repealed, SL 2014, ch 219, § 18, effective July 1, 2014.</w:t>
      </w:r>
    </w:p>
    <w:p w:rsidR="00DB7CE4" w:rsidRDefault="00DB7CE4" w:rsidP="001429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DB7CE4" w:rsidSect="00DB7CE4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429CC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29CC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05E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B7CE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37</Words>
  <Characters>211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2014-06-26T21:34:00Z</dcterms:created>
  <dcterms:modified xsi:type="dcterms:W3CDTF">2014-06-26T21:35:00Z</dcterms:modified>
</cp:coreProperties>
</file>