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613A" w:rsidRDefault="003D613A" w:rsidP="00A86B1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61:31:01:10.  Horn.</w:t>
      </w:r>
      <w:r>
        <w:rPr>
          <w:rFonts w:ascii="Times New Roman" w:hAnsi="Times New Roman"/>
          <w:sz w:val="24"/>
        </w:rPr>
        <w:t xml:space="preserve"> Every bus shall be equipped with a horn as required in SDCL 32-15, and the horn shall be in good operable condition.</w:t>
      </w:r>
    </w:p>
    <w:p w:rsidR="003D613A" w:rsidRDefault="003D613A" w:rsidP="00A86B1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D613A" w:rsidRDefault="003D613A" w:rsidP="00A86B1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5 SDR 19, effective </w:t>
      </w:r>
      <w:smartTag w:uri="urn:schemas-microsoft-com:office:smarttags" w:element="date">
        <w:smartTagPr>
          <w:attr w:name="Year" w:val="1978"/>
          <w:attr w:name="Day" w:val="14"/>
          <w:attr w:name="Month" w:val="9"/>
        </w:smartTagPr>
        <w:r>
          <w:rPr>
            <w:rFonts w:ascii="Times New Roman" w:hAnsi="Times New Roman"/>
            <w:sz w:val="24"/>
          </w:rPr>
          <w:t>September 14, 1978</w:t>
        </w:r>
      </w:smartTag>
      <w:r>
        <w:rPr>
          <w:rFonts w:ascii="Times New Roman" w:hAnsi="Times New Roman"/>
          <w:sz w:val="24"/>
        </w:rPr>
        <w:t xml:space="preserve">; 8 SDR 87, 8 SDR 134, effective </w:t>
      </w:r>
      <w:smartTag w:uri="urn:schemas-microsoft-com:office:smarttags" w:element="date">
        <w:smartTagPr>
          <w:attr w:name="Year" w:val="1982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1982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3D613A" w:rsidRDefault="003D613A" w:rsidP="00A86B1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32-21-3.1.</w:t>
      </w:r>
    </w:p>
    <w:p w:rsidR="003D613A" w:rsidRDefault="003D613A" w:rsidP="00A86B1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32-15-10.</w:t>
      </w:r>
    </w:p>
    <w:p w:rsidR="003D613A" w:rsidRDefault="003D613A" w:rsidP="00A86B1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D613A" w:rsidSect="003D613A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613A"/>
    <w:rsid w:val="003F3E33"/>
    <w:rsid w:val="004154D8"/>
    <w:rsid w:val="00457620"/>
    <w:rsid w:val="0047488A"/>
    <w:rsid w:val="005016CD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A37C8E"/>
    <w:rsid w:val="00A86B10"/>
    <w:rsid w:val="00A9551B"/>
    <w:rsid w:val="00AA658A"/>
    <w:rsid w:val="00AC1B53"/>
    <w:rsid w:val="00B256C9"/>
    <w:rsid w:val="00B726C9"/>
    <w:rsid w:val="00BD2CC9"/>
    <w:rsid w:val="00BE37E3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6B10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52</Words>
  <Characters>299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2004-09-24T16:51:00Z</dcterms:created>
  <dcterms:modified xsi:type="dcterms:W3CDTF">2004-09-24T16:51:00Z</dcterms:modified>
</cp:coreProperties>
</file>