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645" w:rsidRDefault="00AC0645" w:rsidP="002B55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:03.  Method of operation.</w:t>
      </w:r>
      <w:r>
        <w:rPr>
          <w:rFonts w:ascii="Times New Roman" w:hAnsi="Times New Roman"/>
          <w:sz w:val="24"/>
        </w:rPr>
        <w:t xml:space="preserve"> Repealed.</w:t>
      </w:r>
    </w:p>
    <w:p w:rsidR="00AC0645" w:rsidRDefault="00AC0645" w:rsidP="002B55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0645" w:rsidRDefault="00AC0645" w:rsidP="002B55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>.</w:t>
      </w:r>
    </w:p>
    <w:p w:rsidR="00AC0645" w:rsidRDefault="00AC0645" w:rsidP="002B55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0645" w:rsidSect="00AC06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B55B9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0645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5B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2004-10-07T17:10:00Z</dcterms:created>
  <dcterms:modified xsi:type="dcterms:W3CDTF">2004-10-07T17:10:00Z</dcterms:modified>
</cp:coreProperties>
</file>